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11441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13"/>
        <w:gridCol w:w="3814"/>
        <w:gridCol w:w="3814"/>
      </w:tblGrid>
      <w:tr w:rsidR="00B03B30" w:rsidRPr="002E2FE0" w14:paraId="7783BE5D" w14:textId="77777777" w:rsidTr="00B94A8C">
        <w:trPr>
          <w:trHeight w:val="3766"/>
        </w:trPr>
        <w:tc>
          <w:tcPr>
            <w:tcW w:w="3813" w:type="dxa"/>
            <w:shd w:val="clear" w:color="auto" w:fill="FFFFFF" w:themeFill="background1"/>
            <w:tcMar>
              <w:left w:w="0" w:type="dxa"/>
              <w:right w:w="0" w:type="dxa"/>
            </w:tcMar>
          </w:tcPr>
          <w:p w14:paraId="6335CDA1" w14:textId="001DD7D8" w:rsidR="00B03B30" w:rsidRPr="000558C1" w:rsidRDefault="00C05C93" w:rsidP="00A11C37">
            <w:pPr>
              <w:ind w:right="701"/>
              <w:rPr>
                <w:noProof/>
                <w:color w:val="FF0000"/>
                <w:lang w:eastAsia="de-DE"/>
              </w:rPr>
            </w:pPr>
            <w:bookmarkStart w:id="0" w:name="_Hlk182408644"/>
            <w:r>
              <w:rPr>
                <w:noProof/>
                <w:color w:val="FFFFFF" w:themeColor="background1"/>
                <w:sz w:val="36"/>
                <w:szCs w:val="36"/>
              </w:rPr>
              <w:drawing>
                <wp:anchor distT="0" distB="0" distL="114300" distR="114300" simplePos="0" relativeHeight="251663360" behindDoc="0" locked="0" layoutInCell="1" allowOverlap="1" wp14:anchorId="6D4C3B56" wp14:editId="4DD1A346">
                  <wp:simplePos x="0" y="0"/>
                  <wp:positionH relativeFrom="column">
                    <wp:posOffset>2924</wp:posOffset>
                  </wp:positionH>
                  <wp:positionV relativeFrom="paragraph">
                    <wp:posOffset>1976696</wp:posOffset>
                  </wp:positionV>
                  <wp:extent cx="6826102" cy="4536412"/>
                  <wp:effectExtent l="0" t="0" r="0" b="0"/>
                  <wp:wrapNone/>
                  <wp:docPr id="135497536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975364" name="Grafik 13549753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4637" cy="454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3B30">
              <w:rPr>
                <w:noProof/>
                <w:color w:val="FF0000"/>
                <w:lang w:eastAsia="de-DE"/>
              </w:rPr>
              <w:t xml:space="preserve"> </w:t>
            </w:r>
          </w:p>
        </w:tc>
        <w:tc>
          <w:tcPr>
            <w:tcW w:w="3814" w:type="dxa"/>
            <w:shd w:val="clear" w:color="auto" w:fill="FFFFFF" w:themeFill="background1"/>
          </w:tcPr>
          <w:p w14:paraId="221E80AB" w14:textId="609D5C81" w:rsidR="00B03B30" w:rsidRDefault="00F155B9" w:rsidP="00A11C37">
            <w:pPr>
              <w:ind w:right="701"/>
              <w:rPr>
                <w:noProof/>
                <w:color w:val="FFFFFF" w:themeColor="background1"/>
                <w:sz w:val="36"/>
                <w:szCs w:val="36"/>
                <w:lang w:eastAsia="de-D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AA8F947" wp14:editId="315D2897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-280670</wp:posOffset>
                      </wp:positionV>
                      <wp:extent cx="2001600" cy="2001600"/>
                      <wp:effectExtent l="19050" t="19050" r="17780" b="17780"/>
                      <wp:wrapNone/>
                      <wp:docPr id="1148323973" name="Ellips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71947">
                                <a:off x="0" y="0"/>
                                <a:ext cx="2001600" cy="2001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3E7440" w14:textId="076848E6" w:rsidR="00F155B9" w:rsidRPr="00F155B9" w:rsidRDefault="00F155B9" w:rsidP="00F155B9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  <w:r w:rsidRPr="00F155B9">
                                    <w:rPr>
                                      <w:sz w:val="28"/>
                                      <w:szCs w:val="28"/>
                                    </w:rPr>
                                    <w:t xml:space="preserve">ür 12- bis 25-Jährige im Kanton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Pr="00F155B9">
                                    <w:rPr>
                                      <w:sz w:val="28"/>
                                      <w:szCs w:val="28"/>
                                    </w:rPr>
                                    <w:t>St.Gallen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A8F947" id="Ellipse 1" o:spid="_x0000_s1026" style="position:absolute;margin-left:65.5pt;margin-top:-22.1pt;width:157.6pt;height:157.6pt;rotation:952399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" fillcolor="#92d050" stroked="f" strokeweight="2pt">
                      <v:textbox>
                        <w:txbxContent>
                          <w:p w14:paraId="173E7440" w14:textId="076848E6" w:rsidR="00F155B9" w:rsidRPr="00F155B9" w:rsidRDefault="00F155B9" w:rsidP="00F155B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</w:t>
                            </w:r>
                            <w:r w:rsidRPr="00F155B9">
                              <w:rPr>
                                <w:sz w:val="28"/>
                                <w:szCs w:val="28"/>
                              </w:rPr>
                              <w:t xml:space="preserve">ür 12- bis 25-Jährige im Kanton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F155B9">
                              <w:rPr>
                                <w:sz w:val="28"/>
                                <w:szCs w:val="28"/>
                              </w:rPr>
                              <w:t>St.Gallen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814" w:type="dxa"/>
            <w:shd w:val="clear" w:color="auto" w:fill="FFFFFF" w:themeFill="background1"/>
          </w:tcPr>
          <w:p w14:paraId="073AD82C" w14:textId="6C903917" w:rsidR="00B03B30" w:rsidRPr="002E2FE0" w:rsidRDefault="00B03B30" w:rsidP="00A11C37">
            <w:pPr>
              <w:ind w:right="701"/>
              <w:rPr>
                <w:noProof/>
                <w:lang w:eastAsia="de-DE"/>
              </w:rPr>
            </w:pPr>
          </w:p>
        </w:tc>
      </w:tr>
      <w:tr w:rsidR="00B03B30" w:rsidRPr="003A6492" w14:paraId="0A1EFABA" w14:textId="77777777" w:rsidTr="00B94A8C">
        <w:trPr>
          <w:trHeight w:val="3835"/>
        </w:trPr>
        <w:tc>
          <w:tcPr>
            <w:tcW w:w="3813" w:type="dxa"/>
            <w:shd w:val="clear" w:color="auto" w:fill="FFFFFF" w:themeFill="background1"/>
            <w:tcMar>
              <w:left w:w="0" w:type="dxa"/>
              <w:right w:w="0" w:type="dxa"/>
            </w:tcMar>
          </w:tcPr>
          <w:p w14:paraId="142AE056" w14:textId="73FB05E3" w:rsidR="00B03B30" w:rsidRPr="003A6492" w:rsidRDefault="00F155B9" w:rsidP="00A11C37">
            <w:pPr>
              <w:ind w:right="701"/>
              <w:rPr>
                <w:noProof/>
                <w:color w:val="FF0000"/>
                <w:lang w:eastAsia="de-DE"/>
              </w:rPr>
            </w:pPr>
            <w:r>
              <w:rPr>
                <w:noProof/>
                <w:color w:val="FFFFFF" w:themeColor="background1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9D1DED0" wp14:editId="6FC3E56B">
                      <wp:simplePos x="0" y="0"/>
                      <wp:positionH relativeFrom="column">
                        <wp:posOffset>362560</wp:posOffset>
                      </wp:positionH>
                      <wp:positionV relativeFrom="page">
                        <wp:posOffset>-2157603</wp:posOffset>
                      </wp:positionV>
                      <wp:extent cx="6487160" cy="2911450"/>
                      <wp:effectExtent l="0" t="0" r="8890" b="3810"/>
                      <wp:wrapNone/>
                      <wp:docPr id="14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87160" cy="291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72447A" w14:textId="424BCE85" w:rsidR="00B03B30" w:rsidRPr="00B94A8C" w:rsidRDefault="00AF1A09" w:rsidP="009E4C63">
                                  <w:pPr>
                                    <w:spacing w:after="520" w:line="520" w:lineRule="atLeast"/>
                                    <w:rPr>
                                      <w:rFonts w:cs="Arial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B94A8C">
                                    <w:rPr>
                                      <w:rFonts w:cs="Arial"/>
                                      <w:b/>
                                      <w:sz w:val="48"/>
                                      <w:szCs w:val="48"/>
                                    </w:rPr>
                                    <w:t>Online-Umfrage</w:t>
                                  </w:r>
                                  <w:r w:rsidR="00D426F8">
                                    <w:rPr>
                                      <w:rFonts w:cs="Arial"/>
                                      <w:b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r w:rsidR="00F155B9">
                                    <w:rPr>
                                      <w:rFonts w:cs="Arial"/>
                                      <w:b/>
                                      <w:sz w:val="48"/>
                                      <w:szCs w:val="48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D1DED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27" type="#_x0000_t202" style="position:absolute;margin-left:28.55pt;margin-top:-169.9pt;width:510.8pt;height:2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" filled="f" stroked="f">
                      <v:textbox inset="0,0,0,0">
                        <w:txbxContent>
                          <w:p w14:paraId="7572447A" w14:textId="424BCE85" w:rsidR="00B03B30" w:rsidRPr="00B94A8C" w:rsidRDefault="00AF1A09" w:rsidP="009E4C63">
                            <w:pPr>
                              <w:spacing w:after="520" w:line="520" w:lineRule="atLeast"/>
                              <w:rPr>
                                <w:rFonts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B94A8C">
                              <w:rPr>
                                <w:rFonts w:cs="Arial"/>
                                <w:b/>
                                <w:sz w:val="48"/>
                                <w:szCs w:val="48"/>
                              </w:rPr>
                              <w:t>Online-Umfrage</w:t>
                            </w:r>
                            <w:r w:rsidR="00D426F8">
                              <w:rPr>
                                <w:rFonts w:cs="Arial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F155B9">
                              <w:rPr>
                                <w:rFonts w:cs="Arial"/>
                                <w:b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3814" w:type="dxa"/>
            <w:shd w:val="clear" w:color="auto" w:fill="FFFFFF" w:themeFill="background1"/>
          </w:tcPr>
          <w:p w14:paraId="4BED021B" w14:textId="1BC3AF46" w:rsidR="00B03B30" w:rsidRPr="003A6492" w:rsidRDefault="00B03B30" w:rsidP="00A11C37">
            <w:pPr>
              <w:ind w:right="701"/>
              <w:rPr>
                <w:noProof/>
                <w:color w:val="FF0000"/>
                <w:lang w:eastAsia="de-DE"/>
              </w:rPr>
            </w:pPr>
          </w:p>
        </w:tc>
        <w:tc>
          <w:tcPr>
            <w:tcW w:w="3814" w:type="dxa"/>
            <w:shd w:val="clear" w:color="auto" w:fill="FFFFFF" w:themeFill="background1"/>
          </w:tcPr>
          <w:p w14:paraId="5E76AEDB" w14:textId="380C75B8" w:rsidR="00B03B30" w:rsidRPr="003A6492" w:rsidRDefault="00B03B30" w:rsidP="00A11C37">
            <w:pPr>
              <w:ind w:right="701"/>
              <w:rPr>
                <w:noProof/>
                <w:color w:val="FF0000"/>
                <w:lang w:eastAsia="de-DE"/>
              </w:rPr>
            </w:pPr>
          </w:p>
        </w:tc>
      </w:tr>
      <w:tr w:rsidR="00B03B30" w:rsidRPr="003A6492" w14:paraId="0056B7B2" w14:textId="77777777" w:rsidTr="00C302F0">
        <w:trPr>
          <w:trHeight w:val="3119"/>
        </w:trPr>
        <w:tc>
          <w:tcPr>
            <w:tcW w:w="3813" w:type="dxa"/>
            <w:shd w:val="clear" w:color="auto" w:fill="FFFFFF" w:themeFill="background1"/>
            <w:tcMar>
              <w:left w:w="0" w:type="dxa"/>
              <w:right w:w="0" w:type="dxa"/>
            </w:tcMar>
          </w:tcPr>
          <w:p w14:paraId="61856C03" w14:textId="6E97449A" w:rsidR="00B03B30" w:rsidRPr="003A6492" w:rsidRDefault="00B03B30" w:rsidP="00A11C37">
            <w:pPr>
              <w:ind w:right="701"/>
              <w:rPr>
                <w:noProof/>
                <w:color w:val="FF0000"/>
                <w:lang w:eastAsia="de-DE"/>
              </w:rPr>
            </w:pPr>
          </w:p>
        </w:tc>
        <w:tc>
          <w:tcPr>
            <w:tcW w:w="3814" w:type="dxa"/>
            <w:shd w:val="clear" w:color="auto" w:fill="FFFFFF" w:themeFill="background1"/>
          </w:tcPr>
          <w:p w14:paraId="568DA301" w14:textId="4113F072" w:rsidR="00B03B30" w:rsidRPr="003A6492" w:rsidRDefault="00B03B30" w:rsidP="00A11C37">
            <w:pPr>
              <w:ind w:right="701"/>
              <w:rPr>
                <w:noProof/>
                <w:color w:val="FF0000"/>
                <w:lang w:eastAsia="de-DE"/>
              </w:rPr>
            </w:pPr>
          </w:p>
        </w:tc>
        <w:tc>
          <w:tcPr>
            <w:tcW w:w="3814" w:type="dxa"/>
            <w:shd w:val="clear" w:color="auto" w:fill="FFFFFF" w:themeFill="background1"/>
          </w:tcPr>
          <w:p w14:paraId="12B33721" w14:textId="3D035D41" w:rsidR="00B03B30" w:rsidRPr="003A6492" w:rsidRDefault="00B03B30" w:rsidP="00A11C37">
            <w:pPr>
              <w:ind w:right="701"/>
              <w:rPr>
                <w:noProof/>
                <w:color w:val="FF0000"/>
                <w:lang w:eastAsia="de-DE"/>
              </w:rPr>
            </w:pPr>
          </w:p>
        </w:tc>
      </w:tr>
    </w:tbl>
    <w:p w14:paraId="0FB1971F" w14:textId="5C6BA6D0" w:rsidR="000C21BD" w:rsidRPr="00BD29EB" w:rsidRDefault="000C21BD" w:rsidP="00BD29EB">
      <w:pPr>
        <w:sectPr w:rsidR="000C21BD" w:rsidRPr="00BD29EB" w:rsidSect="00CD0AA5">
          <w:headerReference w:type="first" r:id="rId9"/>
          <w:footerReference w:type="first" r:id="rId10"/>
          <w:pgSz w:w="11906" w:h="16838" w:code="9"/>
          <w:pgMar w:top="4355" w:right="1814" w:bottom="1219" w:left="1701" w:header="510" w:footer="567" w:gutter="0"/>
          <w:cols w:space="227"/>
          <w:titlePg/>
          <w:docGrid w:linePitch="360"/>
        </w:sectPr>
      </w:pPr>
    </w:p>
    <w:bookmarkEnd w:id="0"/>
    <w:p w14:paraId="2F508C00" w14:textId="77777777" w:rsidR="00F155B9" w:rsidRDefault="009049AC" w:rsidP="00AF1A09">
      <w:pPr>
        <w:spacing w:line="260" w:lineRule="atLeast"/>
        <w:rPr>
          <w:rFonts w:eastAsiaTheme="majorEastAsia" w:cstheme="majorBidi"/>
          <w:sz w:val="21"/>
          <w:szCs w:val="21"/>
        </w:rPr>
      </w:pPr>
      <w:r w:rsidRPr="009049AC">
        <w:rPr>
          <w:rFonts w:eastAsiaTheme="majorEastAsia" w:cstheme="majorBidi"/>
          <w:sz w:val="21"/>
          <w:szCs w:val="21"/>
        </w:rPr>
        <w:lastRenderedPageBreak/>
        <w:t xml:space="preserve">Wir interessieren uns dafür, wie es Kindern, Jugendlichen und jungen Erwachsenen geht und welche Verbesserungen sie sich wünschen. </w:t>
      </w:r>
      <w:r w:rsidR="00F155B9">
        <w:rPr>
          <w:rFonts w:eastAsiaTheme="majorEastAsia" w:cstheme="majorBidi"/>
          <w:sz w:val="21"/>
          <w:szCs w:val="21"/>
        </w:rPr>
        <w:br/>
      </w:r>
    </w:p>
    <w:p w14:paraId="34AB1318" w14:textId="10EEAC31" w:rsidR="009049AC" w:rsidRPr="009049AC" w:rsidRDefault="009049AC" w:rsidP="00AF1A09">
      <w:pPr>
        <w:spacing w:line="260" w:lineRule="atLeast"/>
        <w:rPr>
          <w:rFonts w:eastAsiaTheme="majorEastAsia" w:cstheme="majorBidi"/>
          <w:sz w:val="21"/>
          <w:szCs w:val="21"/>
        </w:rPr>
      </w:pPr>
      <w:r w:rsidRPr="009049AC">
        <w:rPr>
          <w:rFonts w:eastAsiaTheme="majorEastAsia" w:cstheme="majorBidi"/>
          <w:sz w:val="21"/>
          <w:szCs w:val="21"/>
        </w:rPr>
        <w:t>Die Resultate bilden eine Grundlage für die Erstellung der neuen kinder- und jugendpolitischen Strategie des Kantons St.Gallen.</w:t>
      </w:r>
    </w:p>
    <w:p w14:paraId="70EB42C4" w14:textId="284E47B5" w:rsidR="009049AC" w:rsidRDefault="009049AC" w:rsidP="00AF1A09">
      <w:pPr>
        <w:spacing w:line="260" w:lineRule="atLeast"/>
        <w:rPr>
          <w:rFonts w:eastAsiaTheme="majorEastAsia" w:cstheme="majorBidi"/>
          <w:color w:val="66CCFF"/>
          <w:sz w:val="21"/>
          <w:szCs w:val="21"/>
        </w:rPr>
      </w:pPr>
    </w:p>
    <w:p w14:paraId="566E262B" w14:textId="6EFC5933" w:rsidR="009049AC" w:rsidRPr="009049AC" w:rsidRDefault="00A30FD1" w:rsidP="00AF1A09">
      <w:pPr>
        <w:spacing w:line="260" w:lineRule="atLeast"/>
        <w:rPr>
          <w:rFonts w:eastAsiaTheme="majorEastAsia" w:cstheme="majorBidi"/>
          <w:b/>
          <w:bCs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26A235" wp14:editId="57AB75DC">
                <wp:simplePos x="0" y="0"/>
                <wp:positionH relativeFrom="margin">
                  <wp:posOffset>3759835</wp:posOffset>
                </wp:positionH>
                <wp:positionV relativeFrom="paragraph">
                  <wp:posOffset>628650</wp:posOffset>
                </wp:positionV>
                <wp:extent cx="2146935" cy="2132330"/>
                <wp:effectExtent l="0" t="19050" r="5715" b="1270"/>
                <wp:wrapNone/>
                <wp:docPr id="232227247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7481">
                          <a:off x="0" y="0"/>
                          <a:ext cx="2146935" cy="213233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2C4B2E" w14:textId="6E62873D" w:rsidR="00C13913" w:rsidRPr="00F155B9" w:rsidRDefault="002B2556" w:rsidP="00C1391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  <w:r w:rsidR="00C13913">
                              <w:rPr>
                                <w:sz w:val="28"/>
                                <w:szCs w:val="28"/>
                              </w:rPr>
                              <w:t>ei Teilnahme Kino</w:t>
                            </w:r>
                            <w:r w:rsidR="00E62EE7">
                              <w:rPr>
                                <w:sz w:val="28"/>
                                <w:szCs w:val="28"/>
                              </w:rPr>
                              <w:t>g</w:t>
                            </w:r>
                            <w:r w:rsidR="00C13913">
                              <w:rPr>
                                <w:sz w:val="28"/>
                                <w:szCs w:val="28"/>
                              </w:rPr>
                              <w:t>utscheine</w:t>
                            </w:r>
                            <w:r w:rsidR="00E62EE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13913">
                              <w:rPr>
                                <w:sz w:val="28"/>
                                <w:szCs w:val="28"/>
                              </w:rPr>
                              <w:t>zu gewinnen!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26A235" id="_x0000_s1028" style="position:absolute;margin-left:296.05pt;margin-top:49.5pt;width:169.05pt;height:167.9pt;rotation:936598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" fillcolor="#92d050" stroked="f" strokeweight="2pt">
                <v:textbox>
                  <w:txbxContent>
                    <w:p w14:paraId="022C4B2E" w14:textId="6E62873D" w:rsidR="00C13913" w:rsidRPr="00F155B9" w:rsidRDefault="002B2556" w:rsidP="00C1391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</w:t>
                      </w:r>
                      <w:r w:rsidR="00C13913">
                        <w:rPr>
                          <w:sz w:val="28"/>
                          <w:szCs w:val="28"/>
                        </w:rPr>
                        <w:t>ei Teilnahme Kino</w:t>
                      </w:r>
                      <w:r w:rsidR="00E62EE7">
                        <w:rPr>
                          <w:sz w:val="28"/>
                          <w:szCs w:val="28"/>
                        </w:rPr>
                        <w:t>g</w:t>
                      </w:r>
                      <w:r w:rsidR="00C13913">
                        <w:rPr>
                          <w:sz w:val="28"/>
                          <w:szCs w:val="28"/>
                        </w:rPr>
                        <w:t>utscheine</w:t>
                      </w:r>
                      <w:r w:rsidR="00E62EE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13913">
                        <w:rPr>
                          <w:sz w:val="28"/>
                          <w:szCs w:val="28"/>
                        </w:rPr>
                        <w:t>zu gewinnen!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eastAsiaTheme="majorEastAsia" w:cstheme="majorBidi"/>
          <w:b/>
          <w:bCs/>
          <w:noProof/>
          <w:sz w:val="21"/>
          <w:szCs w:val="21"/>
        </w:rPr>
        <w:drawing>
          <wp:anchor distT="0" distB="0" distL="114300" distR="114300" simplePos="0" relativeHeight="251664384" behindDoc="1" locked="0" layoutInCell="1" allowOverlap="1" wp14:anchorId="556B5C06" wp14:editId="61F6DE28">
            <wp:simplePos x="0" y="0"/>
            <wp:positionH relativeFrom="page">
              <wp:posOffset>932180</wp:posOffset>
            </wp:positionH>
            <wp:positionV relativeFrom="paragraph">
              <wp:posOffset>2180590</wp:posOffset>
            </wp:positionV>
            <wp:extent cx="5688330" cy="3780155"/>
            <wp:effectExtent l="0" t="0" r="7620" b="0"/>
            <wp:wrapNone/>
            <wp:docPr id="746055248" name="Grafik 2" descr="Ein Bild, das Schuhwerk, Kleidung, Animation, Carto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055248" name="Grafik 2" descr="Ein Bild, das Schuhwerk, Kleidung, Animation, Cartoon enthält.&#10;&#10;KI-generierte Inhalte können fehlerhaft sei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2EE7">
        <w:rPr>
          <w:rFonts w:eastAsiaTheme="majorEastAsia" w:cstheme="majorBidi"/>
          <w:noProof/>
          <w:color w:val="66CCFF"/>
          <w:sz w:val="21"/>
          <w:szCs w:val="21"/>
        </w:rPr>
        <w:drawing>
          <wp:anchor distT="0" distB="0" distL="114300" distR="114300" simplePos="0" relativeHeight="251667456" behindDoc="1" locked="0" layoutInCell="1" allowOverlap="1" wp14:anchorId="7BCCBA58" wp14:editId="4EE92B7A">
            <wp:simplePos x="0" y="0"/>
            <wp:positionH relativeFrom="margin">
              <wp:posOffset>901976</wp:posOffset>
            </wp:positionH>
            <wp:positionV relativeFrom="paragraph">
              <wp:posOffset>15047</wp:posOffset>
            </wp:positionV>
            <wp:extent cx="985961" cy="985961"/>
            <wp:effectExtent l="0" t="0" r="5080" b="5080"/>
            <wp:wrapNone/>
            <wp:docPr id="165144774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3" cy="98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9AC" w:rsidRPr="009049AC">
        <w:rPr>
          <w:rFonts w:eastAsiaTheme="majorEastAsia" w:cstheme="majorBidi"/>
          <w:b/>
          <w:bCs/>
          <w:sz w:val="21"/>
          <w:szCs w:val="21"/>
        </w:rPr>
        <w:t>zur Umfrage:</w:t>
      </w:r>
    </w:p>
    <w:sectPr w:rsidR="009049AC" w:rsidRPr="009049AC" w:rsidSect="00CD0AA5">
      <w:headerReference w:type="first" r:id="rId13"/>
      <w:footerReference w:type="first" r:id="rId14"/>
      <w:pgSz w:w="11906" w:h="16838" w:code="9"/>
      <w:pgMar w:top="3425" w:right="1134" w:bottom="1219" w:left="1814" w:header="510" w:footer="567" w:gutter="0"/>
      <w:cols w:space="148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7916A8" w14:textId="77777777" w:rsidR="009B4294" w:rsidRDefault="009B4294" w:rsidP="00F9211E">
      <w:r>
        <w:separator/>
      </w:r>
    </w:p>
  </w:endnote>
  <w:endnote w:type="continuationSeparator" w:id="0">
    <w:p w14:paraId="3F5FD511" w14:textId="77777777" w:rsidR="009B4294" w:rsidRDefault="009B4294" w:rsidP="00F92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D2E1D" w14:textId="5CBBB93D" w:rsidR="00877961" w:rsidRPr="00F9211E" w:rsidRDefault="00DA5B10" w:rsidP="00175DDC">
    <w:pPr>
      <w:pStyle w:val="Fuzeile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57C4EF81" wp14:editId="28BE4489">
              <wp:simplePos x="0" y="0"/>
              <wp:positionH relativeFrom="page">
                <wp:posOffset>6480810</wp:posOffset>
              </wp:positionH>
              <wp:positionV relativeFrom="page">
                <wp:posOffset>10153015</wp:posOffset>
              </wp:positionV>
              <wp:extent cx="756285" cy="360045"/>
              <wp:effectExtent l="3810" t="0" r="1905" b="2540"/>
              <wp:wrapNone/>
              <wp:docPr id="4" name="Text Box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56285" cy="360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173AC9" w14:textId="77777777" w:rsidR="00877961" w:rsidRDefault="00877961" w:rsidP="00F9211E"/>
                      </w:txbxContent>
                    </wps:txbx>
                    <wps:bodyPr rot="0" vert="horz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C4EF8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10.3pt;margin-top:799.45pt;width:59.55pt;height:28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" filled="f" stroked="f">
              <o:lock v:ext="edit" aspectratio="t"/>
              <v:textbox inset="1mm,1mm,1mm,1mm">
                <w:txbxContent>
                  <w:p w14:paraId="07173AC9" w14:textId="77777777" w:rsidR="00877961" w:rsidRDefault="00877961" w:rsidP="00F9211E"/>
                </w:txbxContent>
              </v:textbox>
              <w10:wrap anchorx="page" anchory="page"/>
              <w10:anchorlock/>
            </v:shape>
          </w:pict>
        </mc:Fallback>
      </mc:AlternateContent>
    </w:r>
    <w:r w:rsidR="00877961" w:rsidRPr="00F9211E">
      <w:rPr>
        <w:sz w:val="20"/>
        <w:szCs w:val="20"/>
      </w:rPr>
      <w:t>Departement</w:t>
    </w:r>
    <w:r w:rsidR="00877961">
      <w:rPr>
        <w:sz w:val="20"/>
        <w:szCs w:val="20"/>
      </w:rPr>
      <w:t xml:space="preserve"> des Innern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FEE71" w14:textId="59DE24B0" w:rsidR="006738F3" w:rsidRPr="00600AF6" w:rsidRDefault="006738F3" w:rsidP="00600AF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74FA55" w14:textId="77777777" w:rsidR="009B4294" w:rsidRDefault="009B4294" w:rsidP="00F9211E">
      <w:r>
        <w:separator/>
      </w:r>
    </w:p>
  </w:footnote>
  <w:footnote w:type="continuationSeparator" w:id="0">
    <w:p w14:paraId="3BA5E40A" w14:textId="77777777" w:rsidR="009B4294" w:rsidRDefault="009B4294" w:rsidP="00F921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B3102" w14:textId="539322E7" w:rsidR="00877961" w:rsidRPr="000C21BD" w:rsidRDefault="00DA5B10" w:rsidP="00BD29EB">
    <w:pPr>
      <w:pStyle w:val="Kopfzeile"/>
      <w:spacing w:line="264" w:lineRule="exact"/>
      <w:rPr>
        <w:rFonts w:cs="Arial"/>
        <w:b/>
        <w:sz w:val="24"/>
        <w:szCs w:val="24"/>
      </w:rPr>
    </w:pPr>
    <w:r>
      <w:rPr>
        <w:rFonts w:cs="Arial"/>
        <w:b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6864CC81" wp14:editId="6BAEEA53">
              <wp:simplePos x="0" y="0"/>
              <wp:positionH relativeFrom="page">
                <wp:posOffset>6588760</wp:posOffset>
              </wp:positionH>
              <wp:positionV relativeFrom="page">
                <wp:posOffset>323850</wp:posOffset>
              </wp:positionV>
              <wp:extent cx="647700" cy="791845"/>
              <wp:effectExtent l="0" t="0" r="2540" b="0"/>
              <wp:wrapNone/>
              <wp:docPr id="5" name="Text Box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47700" cy="791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73E761" w14:textId="77777777" w:rsidR="00877961" w:rsidRDefault="00877961" w:rsidP="00F9211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A216E" wp14:editId="005126E5">
                                <wp:extent cx="467868" cy="589789"/>
                                <wp:effectExtent l="19050" t="0" r="8382" b="0"/>
                                <wp:docPr id="1783812070" name="Grafik 1" descr="sg_wappen_1c_13mm(600dpi)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g_wappen_1c_13mm(600dpi)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7868" cy="58978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64CC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18.8pt;margin-top:25.5pt;width:51pt;height:62.3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" filled="f" stroked="f">
              <o:lock v:ext="edit" aspectratio="t"/>
              <v:textbox inset="1mm,1mm,1mm,1mm">
                <w:txbxContent>
                  <w:p w14:paraId="7173E761" w14:textId="77777777" w:rsidR="00877961" w:rsidRDefault="00877961" w:rsidP="00F9211E">
                    <w:r>
                      <w:rPr>
                        <w:noProof/>
                      </w:rPr>
                      <w:drawing>
                        <wp:inline distT="0" distB="0" distL="0" distR="0" wp14:anchorId="192A216E" wp14:editId="005126E5">
                          <wp:extent cx="467868" cy="589789"/>
                          <wp:effectExtent l="19050" t="0" r="8382" b="0"/>
                          <wp:docPr id="1783812070" name="Grafik 1" descr="sg_wappen_1c_13mm(600dpi)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g_wappen_1c_13mm(600dpi).pn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7868" cy="58978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877961" w:rsidRPr="000C21BD">
      <w:rPr>
        <w:rFonts w:cs="Arial"/>
        <w:b/>
        <w:sz w:val="24"/>
        <w:szCs w:val="24"/>
      </w:rPr>
      <w:t>Kanton St.Gallen</w:t>
    </w:r>
  </w:p>
  <w:p w14:paraId="7593E4F4" w14:textId="5B5C9367" w:rsidR="00877961" w:rsidRPr="000C21BD" w:rsidRDefault="00877961" w:rsidP="00105310">
    <w:pPr>
      <w:pStyle w:val="Kopfzeile"/>
      <w:tabs>
        <w:tab w:val="left" w:pos="6663"/>
      </w:tabs>
      <w:spacing w:line="264" w:lineRule="exact"/>
      <w:rPr>
        <w:rFonts w:cs="Arial"/>
        <w:b/>
        <w:sz w:val="24"/>
        <w:szCs w:val="24"/>
      </w:rPr>
    </w:pPr>
    <w:r>
      <w:rPr>
        <w:rFonts w:cs="Arial"/>
        <w:b/>
        <w:sz w:val="24"/>
        <w:szCs w:val="24"/>
      </w:rPr>
      <w:t>Amt für Soziales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FDC29" w14:textId="77777777" w:rsidR="006738F3" w:rsidRPr="0030220B" w:rsidRDefault="006738F3" w:rsidP="00F9211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B8E8F5C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64CDAF6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55CDDE4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CB46A6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9ABD16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8E041C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F4FB80"/>
    <w:lvl w:ilvl="0">
      <w:start w:val="1"/>
      <w:numFmt w:val="bullet"/>
      <w:pStyle w:val="Aufzhlungszeichen3"/>
      <w:lvlText w:val="–"/>
      <w:lvlJc w:val="left"/>
      <w:pPr>
        <w:ind w:left="926" w:hanging="360"/>
      </w:pPr>
      <w:rPr>
        <w:rFonts w:ascii="Arial" w:hAnsi="Arial" w:hint="default"/>
      </w:rPr>
    </w:lvl>
  </w:abstractNum>
  <w:abstractNum w:abstractNumId="7" w15:restartNumberingAfterBreak="0">
    <w:nsid w:val="FFFFFF88"/>
    <w:multiLevelType w:val="singleLevel"/>
    <w:tmpl w:val="E0F6BAE4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5C803088"/>
    <w:lvl w:ilvl="0">
      <w:start w:val="1"/>
      <w:numFmt w:val="bullet"/>
      <w:pStyle w:val="Aufzhlungszeichen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52F18E3"/>
    <w:multiLevelType w:val="hybridMultilevel"/>
    <w:tmpl w:val="F47A8DAC"/>
    <w:lvl w:ilvl="0" w:tplc="8844281E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1" w:tplc="5B52D9DC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2" w:tplc="5688F8A8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3" w:tplc="D400A27E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4" w:tplc="27122070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5" w:tplc="AA20313C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6" w:tplc="2F54F604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7" w:tplc="854C3464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8" w:tplc="4A5C3496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</w:abstractNum>
  <w:abstractNum w:abstractNumId="10" w15:restartNumberingAfterBreak="0">
    <w:nsid w:val="0DE83442"/>
    <w:multiLevelType w:val="multilevel"/>
    <w:tmpl w:val="523E8850"/>
    <w:lvl w:ilvl="0">
      <w:start w:val="1"/>
      <w:numFmt w:val="decimal"/>
      <w:pStyle w:val="berschrift1"/>
      <w:lvlText w:val="%1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10"/>
        </w:tabs>
        <w:ind w:left="0" w:firstLine="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3">
      <w:start w:val="1"/>
      <w:numFmt w:val="lowerLetter"/>
      <w:pStyle w:val="berschrift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bersch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D8370ED"/>
    <w:multiLevelType w:val="hybridMultilevel"/>
    <w:tmpl w:val="FC18C432"/>
    <w:lvl w:ilvl="0" w:tplc="6A220772">
      <w:start w:val="1"/>
      <w:numFmt w:val="decimal"/>
      <w:lvlText w:val="%1."/>
      <w:lvlJc w:val="left"/>
      <w:pPr>
        <w:ind w:left="1320" w:hanging="360"/>
      </w:pPr>
    </w:lvl>
    <w:lvl w:ilvl="1" w:tplc="1BFE206A">
      <w:start w:val="1"/>
      <w:numFmt w:val="decimal"/>
      <w:lvlText w:val="%2."/>
      <w:lvlJc w:val="left"/>
      <w:pPr>
        <w:ind w:left="1320" w:hanging="360"/>
      </w:pPr>
    </w:lvl>
    <w:lvl w:ilvl="2" w:tplc="E5B88B10">
      <w:start w:val="1"/>
      <w:numFmt w:val="decimal"/>
      <w:lvlText w:val="%3."/>
      <w:lvlJc w:val="left"/>
      <w:pPr>
        <w:ind w:left="1320" w:hanging="360"/>
      </w:pPr>
    </w:lvl>
    <w:lvl w:ilvl="3" w:tplc="50B81F18">
      <w:start w:val="1"/>
      <w:numFmt w:val="decimal"/>
      <w:lvlText w:val="%4."/>
      <w:lvlJc w:val="left"/>
      <w:pPr>
        <w:ind w:left="1320" w:hanging="360"/>
      </w:pPr>
    </w:lvl>
    <w:lvl w:ilvl="4" w:tplc="66983ACC">
      <w:start w:val="1"/>
      <w:numFmt w:val="decimal"/>
      <w:lvlText w:val="%5."/>
      <w:lvlJc w:val="left"/>
      <w:pPr>
        <w:ind w:left="1320" w:hanging="360"/>
      </w:pPr>
    </w:lvl>
    <w:lvl w:ilvl="5" w:tplc="0214000C">
      <w:start w:val="1"/>
      <w:numFmt w:val="decimal"/>
      <w:lvlText w:val="%6."/>
      <w:lvlJc w:val="left"/>
      <w:pPr>
        <w:ind w:left="1320" w:hanging="360"/>
      </w:pPr>
    </w:lvl>
    <w:lvl w:ilvl="6" w:tplc="4DE84336">
      <w:start w:val="1"/>
      <w:numFmt w:val="decimal"/>
      <w:lvlText w:val="%7."/>
      <w:lvlJc w:val="left"/>
      <w:pPr>
        <w:ind w:left="1320" w:hanging="360"/>
      </w:pPr>
    </w:lvl>
    <w:lvl w:ilvl="7" w:tplc="FEDE3196">
      <w:start w:val="1"/>
      <w:numFmt w:val="decimal"/>
      <w:lvlText w:val="%8."/>
      <w:lvlJc w:val="left"/>
      <w:pPr>
        <w:ind w:left="1320" w:hanging="360"/>
      </w:pPr>
    </w:lvl>
    <w:lvl w:ilvl="8" w:tplc="ADB21560">
      <w:start w:val="1"/>
      <w:numFmt w:val="decimal"/>
      <w:lvlText w:val="%9."/>
      <w:lvlJc w:val="left"/>
      <w:pPr>
        <w:ind w:left="1320" w:hanging="360"/>
      </w:pPr>
    </w:lvl>
  </w:abstractNum>
  <w:abstractNum w:abstractNumId="12" w15:restartNumberingAfterBreak="0">
    <w:nsid w:val="5FD11BA3"/>
    <w:multiLevelType w:val="hybridMultilevel"/>
    <w:tmpl w:val="C07AA8A0"/>
    <w:lvl w:ilvl="0" w:tplc="A0BE3ED8">
      <w:start w:val="1"/>
      <w:numFmt w:val="decimal"/>
      <w:lvlText w:val="%1."/>
      <w:lvlJc w:val="left"/>
      <w:pPr>
        <w:ind w:left="1320" w:hanging="360"/>
      </w:pPr>
    </w:lvl>
    <w:lvl w:ilvl="1" w:tplc="7942522E">
      <w:start w:val="1"/>
      <w:numFmt w:val="decimal"/>
      <w:lvlText w:val="%2."/>
      <w:lvlJc w:val="left"/>
      <w:pPr>
        <w:ind w:left="1320" w:hanging="360"/>
      </w:pPr>
    </w:lvl>
    <w:lvl w:ilvl="2" w:tplc="47C82E84">
      <w:start w:val="1"/>
      <w:numFmt w:val="decimal"/>
      <w:lvlText w:val="%3."/>
      <w:lvlJc w:val="left"/>
      <w:pPr>
        <w:ind w:left="1320" w:hanging="360"/>
      </w:pPr>
    </w:lvl>
    <w:lvl w:ilvl="3" w:tplc="DBBC73B8">
      <w:start w:val="1"/>
      <w:numFmt w:val="decimal"/>
      <w:lvlText w:val="%4."/>
      <w:lvlJc w:val="left"/>
      <w:pPr>
        <w:ind w:left="1320" w:hanging="360"/>
      </w:pPr>
    </w:lvl>
    <w:lvl w:ilvl="4" w:tplc="E466DA2E">
      <w:start w:val="1"/>
      <w:numFmt w:val="decimal"/>
      <w:lvlText w:val="%5."/>
      <w:lvlJc w:val="left"/>
      <w:pPr>
        <w:ind w:left="1320" w:hanging="360"/>
      </w:pPr>
    </w:lvl>
    <w:lvl w:ilvl="5" w:tplc="9E968B56">
      <w:start w:val="1"/>
      <w:numFmt w:val="decimal"/>
      <w:lvlText w:val="%6."/>
      <w:lvlJc w:val="left"/>
      <w:pPr>
        <w:ind w:left="1320" w:hanging="360"/>
      </w:pPr>
    </w:lvl>
    <w:lvl w:ilvl="6" w:tplc="E496127E">
      <w:start w:val="1"/>
      <w:numFmt w:val="decimal"/>
      <w:lvlText w:val="%7."/>
      <w:lvlJc w:val="left"/>
      <w:pPr>
        <w:ind w:left="1320" w:hanging="360"/>
      </w:pPr>
    </w:lvl>
    <w:lvl w:ilvl="7" w:tplc="CCA21768">
      <w:start w:val="1"/>
      <w:numFmt w:val="decimal"/>
      <w:lvlText w:val="%8."/>
      <w:lvlJc w:val="left"/>
      <w:pPr>
        <w:ind w:left="1320" w:hanging="360"/>
      </w:pPr>
    </w:lvl>
    <w:lvl w:ilvl="8" w:tplc="32124E2A">
      <w:start w:val="1"/>
      <w:numFmt w:val="decimal"/>
      <w:lvlText w:val="%9."/>
      <w:lvlJc w:val="left"/>
      <w:pPr>
        <w:ind w:left="1320" w:hanging="360"/>
      </w:pPr>
    </w:lvl>
  </w:abstractNum>
  <w:abstractNum w:abstractNumId="13" w15:restartNumberingAfterBreak="0">
    <w:nsid w:val="620A7562"/>
    <w:multiLevelType w:val="hybridMultilevel"/>
    <w:tmpl w:val="AE1CE0D2"/>
    <w:lvl w:ilvl="0" w:tplc="571C4858">
      <w:start w:val="14"/>
      <w:numFmt w:val="bullet"/>
      <w:lvlText w:val="-"/>
      <w:lvlJc w:val="left"/>
      <w:pPr>
        <w:ind w:left="3080" w:hanging="36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840" w:hanging="360"/>
      </w:pPr>
      <w:rPr>
        <w:rFonts w:ascii="Wingdings" w:hAnsi="Wingdings" w:hint="default"/>
      </w:rPr>
    </w:lvl>
  </w:abstractNum>
  <w:abstractNum w:abstractNumId="14" w15:restartNumberingAfterBreak="0">
    <w:nsid w:val="63F04427"/>
    <w:multiLevelType w:val="hybridMultilevel"/>
    <w:tmpl w:val="AB3A57CE"/>
    <w:lvl w:ilvl="0" w:tplc="E9DC2A14">
      <w:start w:val="1"/>
      <w:numFmt w:val="decimal"/>
      <w:lvlText w:val="%1."/>
      <w:lvlJc w:val="left"/>
      <w:pPr>
        <w:ind w:left="1320" w:hanging="360"/>
      </w:pPr>
    </w:lvl>
    <w:lvl w:ilvl="1" w:tplc="9DBCDD40">
      <w:start w:val="1"/>
      <w:numFmt w:val="decimal"/>
      <w:lvlText w:val="%2."/>
      <w:lvlJc w:val="left"/>
      <w:pPr>
        <w:ind w:left="1320" w:hanging="360"/>
      </w:pPr>
    </w:lvl>
    <w:lvl w:ilvl="2" w:tplc="97E4A6DE">
      <w:start w:val="1"/>
      <w:numFmt w:val="decimal"/>
      <w:lvlText w:val="%3."/>
      <w:lvlJc w:val="left"/>
      <w:pPr>
        <w:ind w:left="1320" w:hanging="360"/>
      </w:pPr>
    </w:lvl>
    <w:lvl w:ilvl="3" w:tplc="270C45D4">
      <w:start w:val="1"/>
      <w:numFmt w:val="decimal"/>
      <w:lvlText w:val="%4."/>
      <w:lvlJc w:val="left"/>
      <w:pPr>
        <w:ind w:left="1320" w:hanging="360"/>
      </w:pPr>
    </w:lvl>
    <w:lvl w:ilvl="4" w:tplc="6658D068">
      <w:start w:val="1"/>
      <w:numFmt w:val="decimal"/>
      <w:lvlText w:val="%5."/>
      <w:lvlJc w:val="left"/>
      <w:pPr>
        <w:ind w:left="1320" w:hanging="360"/>
      </w:pPr>
    </w:lvl>
    <w:lvl w:ilvl="5" w:tplc="D9C01D02">
      <w:start w:val="1"/>
      <w:numFmt w:val="decimal"/>
      <w:lvlText w:val="%6."/>
      <w:lvlJc w:val="left"/>
      <w:pPr>
        <w:ind w:left="1320" w:hanging="360"/>
      </w:pPr>
    </w:lvl>
    <w:lvl w:ilvl="6" w:tplc="4672F648">
      <w:start w:val="1"/>
      <w:numFmt w:val="decimal"/>
      <w:lvlText w:val="%7."/>
      <w:lvlJc w:val="left"/>
      <w:pPr>
        <w:ind w:left="1320" w:hanging="360"/>
      </w:pPr>
    </w:lvl>
    <w:lvl w:ilvl="7" w:tplc="B2DE9B1C">
      <w:start w:val="1"/>
      <w:numFmt w:val="decimal"/>
      <w:lvlText w:val="%8."/>
      <w:lvlJc w:val="left"/>
      <w:pPr>
        <w:ind w:left="1320" w:hanging="360"/>
      </w:pPr>
    </w:lvl>
    <w:lvl w:ilvl="8" w:tplc="11207C66">
      <w:start w:val="1"/>
      <w:numFmt w:val="decimal"/>
      <w:lvlText w:val="%9."/>
      <w:lvlJc w:val="left"/>
      <w:pPr>
        <w:ind w:left="1320" w:hanging="360"/>
      </w:pPr>
    </w:lvl>
  </w:abstractNum>
  <w:abstractNum w:abstractNumId="15" w15:restartNumberingAfterBreak="0">
    <w:nsid w:val="67044BD7"/>
    <w:multiLevelType w:val="multilevel"/>
    <w:tmpl w:val="BF9670BA"/>
    <w:lvl w:ilvl="0">
      <w:start w:val="1"/>
      <w:numFmt w:val="bullet"/>
      <w:pStyle w:val="Aufzhlung1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pStyle w:val="Aufzhlung2"/>
      <w:lvlText w:val="–"/>
      <w:lvlJc w:val="left"/>
      <w:pPr>
        <w:tabs>
          <w:tab w:val="num" w:pos="454"/>
        </w:tabs>
        <w:ind w:left="454" w:hanging="227"/>
      </w:pPr>
      <w:rPr>
        <w:rFonts w:ascii="Arial" w:hAnsi="Arial" w:hint="default"/>
      </w:rPr>
    </w:lvl>
    <w:lvl w:ilvl="2">
      <w:start w:val="1"/>
      <w:numFmt w:val="bullet"/>
      <w:pStyle w:val="Aufzhlung3"/>
      <w:lvlText w:val="–"/>
      <w:lvlJc w:val="left"/>
      <w:pPr>
        <w:tabs>
          <w:tab w:val="num" w:pos="681"/>
        </w:tabs>
        <w:ind w:left="681" w:hanging="227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tabs>
          <w:tab w:val="num" w:pos="908"/>
        </w:tabs>
        <w:ind w:left="908" w:hanging="227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tabs>
          <w:tab w:val="num" w:pos="1135"/>
        </w:tabs>
        <w:ind w:left="1135" w:hanging="227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tabs>
          <w:tab w:val="num" w:pos="1362"/>
        </w:tabs>
        <w:ind w:left="1362" w:hanging="22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tabs>
          <w:tab w:val="num" w:pos="1589"/>
        </w:tabs>
        <w:ind w:left="1589" w:hanging="22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tabs>
          <w:tab w:val="num" w:pos="1816"/>
        </w:tabs>
        <w:ind w:left="1816" w:hanging="227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tabs>
          <w:tab w:val="num" w:pos="2043"/>
        </w:tabs>
        <w:ind w:left="2043" w:hanging="227"/>
      </w:pPr>
      <w:rPr>
        <w:rFonts w:ascii="Arial" w:hAnsi="Arial" w:hint="default"/>
      </w:rPr>
    </w:lvl>
  </w:abstractNum>
  <w:abstractNum w:abstractNumId="16" w15:restartNumberingAfterBreak="0">
    <w:nsid w:val="73803402"/>
    <w:multiLevelType w:val="hybridMultilevel"/>
    <w:tmpl w:val="01381458"/>
    <w:lvl w:ilvl="0" w:tplc="C6EAB254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1" w:tplc="AD8EBB4A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2" w:tplc="777C7036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3" w:tplc="6AC68E02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4" w:tplc="48C40AE8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5" w:tplc="EBC46892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6" w:tplc="1B4808A2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7" w:tplc="A6F0DE8A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  <w:lvl w:ilvl="8" w:tplc="06CC143A">
      <w:start w:val="1"/>
      <w:numFmt w:val="bullet"/>
      <w:lvlText w:val=""/>
      <w:lvlJc w:val="left"/>
      <w:pPr>
        <w:ind w:left="3800" w:hanging="360"/>
      </w:pPr>
      <w:rPr>
        <w:rFonts w:ascii="Symbol" w:hAnsi="Symbol"/>
      </w:rPr>
    </w:lvl>
  </w:abstractNum>
  <w:num w:numId="1" w16cid:durableId="1584534289">
    <w:abstractNumId w:val="8"/>
  </w:num>
  <w:num w:numId="2" w16cid:durableId="1765303378">
    <w:abstractNumId w:val="6"/>
  </w:num>
  <w:num w:numId="3" w16cid:durableId="184251886">
    <w:abstractNumId w:val="5"/>
  </w:num>
  <w:num w:numId="4" w16cid:durableId="1527670146">
    <w:abstractNumId w:val="4"/>
  </w:num>
  <w:num w:numId="5" w16cid:durableId="204685023">
    <w:abstractNumId w:val="7"/>
  </w:num>
  <w:num w:numId="6" w16cid:durableId="788664730">
    <w:abstractNumId w:val="3"/>
  </w:num>
  <w:num w:numId="7" w16cid:durableId="1867332583">
    <w:abstractNumId w:val="2"/>
  </w:num>
  <w:num w:numId="8" w16cid:durableId="181017438">
    <w:abstractNumId w:val="1"/>
  </w:num>
  <w:num w:numId="9" w16cid:durableId="1899777089">
    <w:abstractNumId w:val="0"/>
  </w:num>
  <w:num w:numId="10" w16cid:durableId="1855145332">
    <w:abstractNumId w:val="10"/>
  </w:num>
  <w:num w:numId="11" w16cid:durableId="455833251">
    <w:abstractNumId w:val="15"/>
  </w:num>
  <w:num w:numId="12" w16cid:durableId="2106421232">
    <w:abstractNumId w:val="13"/>
  </w:num>
  <w:num w:numId="13" w16cid:durableId="631521501">
    <w:abstractNumId w:val="16"/>
  </w:num>
  <w:num w:numId="14" w16cid:durableId="2004813402">
    <w:abstractNumId w:val="9"/>
  </w:num>
  <w:num w:numId="15" w16cid:durableId="578976940">
    <w:abstractNumId w:val="11"/>
  </w:num>
  <w:num w:numId="16" w16cid:durableId="398209432">
    <w:abstractNumId w:val="12"/>
  </w:num>
  <w:num w:numId="17" w16cid:durableId="1854874221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attachedTemplate r:id="rId1"/>
  <w:defaultTabStop w:val="680"/>
  <w:autoHyphenation/>
  <w:hyphenationZone w:val="425"/>
  <w:drawingGridHorizontalSpacing w:val="9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E17"/>
    <w:rsid w:val="00002231"/>
    <w:rsid w:val="000050D8"/>
    <w:rsid w:val="00005394"/>
    <w:rsid w:val="00020F17"/>
    <w:rsid w:val="00022FB8"/>
    <w:rsid w:val="00030E00"/>
    <w:rsid w:val="000336B3"/>
    <w:rsid w:val="00035CA4"/>
    <w:rsid w:val="00043056"/>
    <w:rsid w:val="00043B4C"/>
    <w:rsid w:val="000464BE"/>
    <w:rsid w:val="00050E48"/>
    <w:rsid w:val="000566EB"/>
    <w:rsid w:val="00060657"/>
    <w:rsid w:val="00080AC1"/>
    <w:rsid w:val="00094AB5"/>
    <w:rsid w:val="000965CB"/>
    <w:rsid w:val="000A0142"/>
    <w:rsid w:val="000C1FD4"/>
    <w:rsid w:val="000C21BD"/>
    <w:rsid w:val="000C6A06"/>
    <w:rsid w:val="000C6D0B"/>
    <w:rsid w:val="000D0484"/>
    <w:rsid w:val="000D2632"/>
    <w:rsid w:val="000D3EB4"/>
    <w:rsid w:val="000D4BA4"/>
    <w:rsid w:val="000D5254"/>
    <w:rsid w:val="000D5E33"/>
    <w:rsid w:val="000D74CC"/>
    <w:rsid w:val="000D7DF3"/>
    <w:rsid w:val="000E061D"/>
    <w:rsid w:val="000E0F92"/>
    <w:rsid w:val="000E2380"/>
    <w:rsid w:val="000E54A1"/>
    <w:rsid w:val="000E7EAA"/>
    <w:rsid w:val="000F075D"/>
    <w:rsid w:val="000F3338"/>
    <w:rsid w:val="000F3735"/>
    <w:rsid w:val="00100F5A"/>
    <w:rsid w:val="001022B8"/>
    <w:rsid w:val="00105310"/>
    <w:rsid w:val="00114B5E"/>
    <w:rsid w:val="001153DF"/>
    <w:rsid w:val="00115F47"/>
    <w:rsid w:val="001209BD"/>
    <w:rsid w:val="00123DD2"/>
    <w:rsid w:val="001275FC"/>
    <w:rsid w:val="0013678B"/>
    <w:rsid w:val="001408BD"/>
    <w:rsid w:val="001439A9"/>
    <w:rsid w:val="00145A5B"/>
    <w:rsid w:val="00146E9A"/>
    <w:rsid w:val="00147B8D"/>
    <w:rsid w:val="00150E09"/>
    <w:rsid w:val="0015357A"/>
    <w:rsid w:val="001577CA"/>
    <w:rsid w:val="00157F5A"/>
    <w:rsid w:val="001606F7"/>
    <w:rsid w:val="00162325"/>
    <w:rsid w:val="00163672"/>
    <w:rsid w:val="00163CA6"/>
    <w:rsid w:val="001671C3"/>
    <w:rsid w:val="00167994"/>
    <w:rsid w:val="001706DB"/>
    <w:rsid w:val="00172316"/>
    <w:rsid w:val="001750EC"/>
    <w:rsid w:val="00175DDC"/>
    <w:rsid w:val="00183966"/>
    <w:rsid w:val="00186230"/>
    <w:rsid w:val="00195C2F"/>
    <w:rsid w:val="001A0A8D"/>
    <w:rsid w:val="001A0E8E"/>
    <w:rsid w:val="001A18E3"/>
    <w:rsid w:val="001A33E7"/>
    <w:rsid w:val="001B7035"/>
    <w:rsid w:val="001B71A6"/>
    <w:rsid w:val="001C55D7"/>
    <w:rsid w:val="001C7BB7"/>
    <w:rsid w:val="001D0464"/>
    <w:rsid w:val="001D22EA"/>
    <w:rsid w:val="001D36D4"/>
    <w:rsid w:val="001D506E"/>
    <w:rsid w:val="001D6378"/>
    <w:rsid w:val="001E4E7A"/>
    <w:rsid w:val="001F27B1"/>
    <w:rsid w:val="001F29D8"/>
    <w:rsid w:val="001F71B6"/>
    <w:rsid w:val="00202169"/>
    <w:rsid w:val="002028E3"/>
    <w:rsid w:val="00203565"/>
    <w:rsid w:val="00203925"/>
    <w:rsid w:val="0021171D"/>
    <w:rsid w:val="00212B77"/>
    <w:rsid w:val="002148F4"/>
    <w:rsid w:val="002209E6"/>
    <w:rsid w:val="00224406"/>
    <w:rsid w:val="00225B3A"/>
    <w:rsid w:val="00225FA4"/>
    <w:rsid w:val="00226BCA"/>
    <w:rsid w:val="00227637"/>
    <w:rsid w:val="00232FCD"/>
    <w:rsid w:val="00242095"/>
    <w:rsid w:val="00242FE1"/>
    <w:rsid w:val="00244913"/>
    <w:rsid w:val="00247028"/>
    <w:rsid w:val="00260856"/>
    <w:rsid w:val="00262956"/>
    <w:rsid w:val="00264955"/>
    <w:rsid w:val="00264D4E"/>
    <w:rsid w:val="00266934"/>
    <w:rsid w:val="00266DB0"/>
    <w:rsid w:val="002704D7"/>
    <w:rsid w:val="002725AA"/>
    <w:rsid w:val="00274442"/>
    <w:rsid w:val="00281B3C"/>
    <w:rsid w:val="00285EBA"/>
    <w:rsid w:val="00285F6A"/>
    <w:rsid w:val="00296533"/>
    <w:rsid w:val="002A498F"/>
    <w:rsid w:val="002B0019"/>
    <w:rsid w:val="002B0C42"/>
    <w:rsid w:val="002B2556"/>
    <w:rsid w:val="002C3A08"/>
    <w:rsid w:val="002C7AAE"/>
    <w:rsid w:val="002D2E17"/>
    <w:rsid w:val="002D3A25"/>
    <w:rsid w:val="002D3FA7"/>
    <w:rsid w:val="002D64E9"/>
    <w:rsid w:val="002E1138"/>
    <w:rsid w:val="002E224F"/>
    <w:rsid w:val="002E32F5"/>
    <w:rsid w:val="002F34B3"/>
    <w:rsid w:val="002F4EA8"/>
    <w:rsid w:val="002F5EA6"/>
    <w:rsid w:val="0030001D"/>
    <w:rsid w:val="0030220B"/>
    <w:rsid w:val="00305245"/>
    <w:rsid w:val="003115C7"/>
    <w:rsid w:val="00317ABC"/>
    <w:rsid w:val="00317C5B"/>
    <w:rsid w:val="00321917"/>
    <w:rsid w:val="00322543"/>
    <w:rsid w:val="0032764C"/>
    <w:rsid w:val="0033044D"/>
    <w:rsid w:val="00334938"/>
    <w:rsid w:val="00335654"/>
    <w:rsid w:val="003361F9"/>
    <w:rsid w:val="003378C0"/>
    <w:rsid w:val="00341D60"/>
    <w:rsid w:val="00347BF5"/>
    <w:rsid w:val="003575E4"/>
    <w:rsid w:val="00363995"/>
    <w:rsid w:val="00366A21"/>
    <w:rsid w:val="00370CB7"/>
    <w:rsid w:val="0038106E"/>
    <w:rsid w:val="003813B6"/>
    <w:rsid w:val="0038715E"/>
    <w:rsid w:val="00387F76"/>
    <w:rsid w:val="00390B92"/>
    <w:rsid w:val="00394900"/>
    <w:rsid w:val="003A1827"/>
    <w:rsid w:val="003A1E70"/>
    <w:rsid w:val="003A4EAA"/>
    <w:rsid w:val="003A7A0D"/>
    <w:rsid w:val="003A7CF8"/>
    <w:rsid w:val="003B093D"/>
    <w:rsid w:val="003B3C9C"/>
    <w:rsid w:val="003B52E6"/>
    <w:rsid w:val="003D25A1"/>
    <w:rsid w:val="003D5030"/>
    <w:rsid w:val="003E39A9"/>
    <w:rsid w:val="003E5EC3"/>
    <w:rsid w:val="003E78A4"/>
    <w:rsid w:val="003F1C56"/>
    <w:rsid w:val="003F204B"/>
    <w:rsid w:val="00400242"/>
    <w:rsid w:val="00404736"/>
    <w:rsid w:val="00413857"/>
    <w:rsid w:val="004158B7"/>
    <w:rsid w:val="00416B3D"/>
    <w:rsid w:val="00420909"/>
    <w:rsid w:val="00434181"/>
    <w:rsid w:val="00434C01"/>
    <w:rsid w:val="004409FD"/>
    <w:rsid w:val="00440A1A"/>
    <w:rsid w:val="0045415B"/>
    <w:rsid w:val="00457FFE"/>
    <w:rsid w:val="00473144"/>
    <w:rsid w:val="00475B10"/>
    <w:rsid w:val="00480776"/>
    <w:rsid w:val="0048323B"/>
    <w:rsid w:val="00483FD8"/>
    <w:rsid w:val="0048751B"/>
    <w:rsid w:val="004911AC"/>
    <w:rsid w:val="00493F03"/>
    <w:rsid w:val="004A722D"/>
    <w:rsid w:val="004A7BEA"/>
    <w:rsid w:val="004B56C5"/>
    <w:rsid w:val="004C5E16"/>
    <w:rsid w:val="004D060B"/>
    <w:rsid w:val="004D22AB"/>
    <w:rsid w:val="004F15EA"/>
    <w:rsid w:val="004F5BF2"/>
    <w:rsid w:val="004F6110"/>
    <w:rsid w:val="004F6743"/>
    <w:rsid w:val="005009B3"/>
    <w:rsid w:val="00502150"/>
    <w:rsid w:val="0050775B"/>
    <w:rsid w:val="005103E0"/>
    <w:rsid w:val="00525189"/>
    <w:rsid w:val="00527AF4"/>
    <w:rsid w:val="0053140F"/>
    <w:rsid w:val="005338AA"/>
    <w:rsid w:val="00535D71"/>
    <w:rsid w:val="00545498"/>
    <w:rsid w:val="005545F8"/>
    <w:rsid w:val="00561EF9"/>
    <w:rsid w:val="005645A5"/>
    <w:rsid w:val="00565569"/>
    <w:rsid w:val="005736FE"/>
    <w:rsid w:val="00574DA8"/>
    <w:rsid w:val="00575ACE"/>
    <w:rsid w:val="00582D3A"/>
    <w:rsid w:val="00584FF4"/>
    <w:rsid w:val="00591B90"/>
    <w:rsid w:val="00594792"/>
    <w:rsid w:val="005A06B0"/>
    <w:rsid w:val="005A5476"/>
    <w:rsid w:val="005C2024"/>
    <w:rsid w:val="005C2A1A"/>
    <w:rsid w:val="005C6AFA"/>
    <w:rsid w:val="005D0669"/>
    <w:rsid w:val="005D15A7"/>
    <w:rsid w:val="005D67B2"/>
    <w:rsid w:val="005D7DC1"/>
    <w:rsid w:val="005E05BD"/>
    <w:rsid w:val="005E2C8B"/>
    <w:rsid w:val="005E679A"/>
    <w:rsid w:val="005F30CC"/>
    <w:rsid w:val="005F4BFD"/>
    <w:rsid w:val="005F5C85"/>
    <w:rsid w:val="0062265E"/>
    <w:rsid w:val="00625A1F"/>
    <w:rsid w:val="0062691E"/>
    <w:rsid w:val="00630AEF"/>
    <w:rsid w:val="00632064"/>
    <w:rsid w:val="00642FA1"/>
    <w:rsid w:val="0064563C"/>
    <w:rsid w:val="00645D4E"/>
    <w:rsid w:val="006512CB"/>
    <w:rsid w:val="00652866"/>
    <w:rsid w:val="006553BF"/>
    <w:rsid w:val="006578C0"/>
    <w:rsid w:val="00657C1D"/>
    <w:rsid w:val="00661E00"/>
    <w:rsid w:val="0066229A"/>
    <w:rsid w:val="006662F4"/>
    <w:rsid w:val="0066724E"/>
    <w:rsid w:val="00671832"/>
    <w:rsid w:val="00671A51"/>
    <w:rsid w:val="006738F3"/>
    <w:rsid w:val="00674B6C"/>
    <w:rsid w:val="00675DE5"/>
    <w:rsid w:val="006818BC"/>
    <w:rsid w:val="00682BDF"/>
    <w:rsid w:val="00691D8E"/>
    <w:rsid w:val="00692B82"/>
    <w:rsid w:val="006A0686"/>
    <w:rsid w:val="006A5760"/>
    <w:rsid w:val="006B3AAA"/>
    <w:rsid w:val="006B438C"/>
    <w:rsid w:val="006B6E33"/>
    <w:rsid w:val="006C36F6"/>
    <w:rsid w:val="006C4A1E"/>
    <w:rsid w:val="006C6795"/>
    <w:rsid w:val="006E531D"/>
    <w:rsid w:val="006E7AC6"/>
    <w:rsid w:val="006F0559"/>
    <w:rsid w:val="006F148E"/>
    <w:rsid w:val="006F34D9"/>
    <w:rsid w:val="006F3662"/>
    <w:rsid w:val="006F5AD7"/>
    <w:rsid w:val="006F70C5"/>
    <w:rsid w:val="0070407C"/>
    <w:rsid w:val="007055B1"/>
    <w:rsid w:val="0071180F"/>
    <w:rsid w:val="00713A48"/>
    <w:rsid w:val="00714594"/>
    <w:rsid w:val="0071508B"/>
    <w:rsid w:val="00716B9A"/>
    <w:rsid w:val="007221FF"/>
    <w:rsid w:val="00723576"/>
    <w:rsid w:val="00726545"/>
    <w:rsid w:val="007268FA"/>
    <w:rsid w:val="0073263E"/>
    <w:rsid w:val="00732DFC"/>
    <w:rsid w:val="00737B5A"/>
    <w:rsid w:val="007434D3"/>
    <w:rsid w:val="00756030"/>
    <w:rsid w:val="0076756D"/>
    <w:rsid w:val="00774E08"/>
    <w:rsid w:val="00776D55"/>
    <w:rsid w:val="00783F59"/>
    <w:rsid w:val="00786FD9"/>
    <w:rsid w:val="007917E1"/>
    <w:rsid w:val="007A1ABB"/>
    <w:rsid w:val="007A44CD"/>
    <w:rsid w:val="007A45ED"/>
    <w:rsid w:val="007A502E"/>
    <w:rsid w:val="007A7037"/>
    <w:rsid w:val="007B5413"/>
    <w:rsid w:val="007B709D"/>
    <w:rsid w:val="007B7D3A"/>
    <w:rsid w:val="007C31B6"/>
    <w:rsid w:val="007C4EA5"/>
    <w:rsid w:val="007C61AC"/>
    <w:rsid w:val="007D0F15"/>
    <w:rsid w:val="007D26E2"/>
    <w:rsid w:val="007D57FF"/>
    <w:rsid w:val="007D7944"/>
    <w:rsid w:val="007E0AB6"/>
    <w:rsid w:val="007E26A6"/>
    <w:rsid w:val="007E2752"/>
    <w:rsid w:val="007E7E1C"/>
    <w:rsid w:val="007E7E99"/>
    <w:rsid w:val="007F1B98"/>
    <w:rsid w:val="007F413D"/>
    <w:rsid w:val="007F4780"/>
    <w:rsid w:val="007F6A3F"/>
    <w:rsid w:val="007F7D63"/>
    <w:rsid w:val="00806FD6"/>
    <w:rsid w:val="00807EFA"/>
    <w:rsid w:val="00811028"/>
    <w:rsid w:val="00814CF1"/>
    <w:rsid w:val="00815FF7"/>
    <w:rsid w:val="00817B56"/>
    <w:rsid w:val="008205B9"/>
    <w:rsid w:val="00821C78"/>
    <w:rsid w:val="0082239B"/>
    <w:rsid w:val="00827144"/>
    <w:rsid w:val="008277DB"/>
    <w:rsid w:val="00831246"/>
    <w:rsid w:val="008319AF"/>
    <w:rsid w:val="00831C97"/>
    <w:rsid w:val="008378D9"/>
    <w:rsid w:val="008462EB"/>
    <w:rsid w:val="00851C06"/>
    <w:rsid w:val="0086246C"/>
    <w:rsid w:val="0086343B"/>
    <w:rsid w:val="0086630E"/>
    <w:rsid w:val="00866E90"/>
    <w:rsid w:val="008715DA"/>
    <w:rsid w:val="00877961"/>
    <w:rsid w:val="00886CFE"/>
    <w:rsid w:val="0089024B"/>
    <w:rsid w:val="00892DC5"/>
    <w:rsid w:val="00896FF1"/>
    <w:rsid w:val="008A268B"/>
    <w:rsid w:val="008A64C0"/>
    <w:rsid w:val="008A6CA6"/>
    <w:rsid w:val="008A734D"/>
    <w:rsid w:val="008B2871"/>
    <w:rsid w:val="008B6783"/>
    <w:rsid w:val="008B6F8A"/>
    <w:rsid w:val="008B71C5"/>
    <w:rsid w:val="008C0849"/>
    <w:rsid w:val="008C0EC0"/>
    <w:rsid w:val="008D0C91"/>
    <w:rsid w:val="008D1AAE"/>
    <w:rsid w:val="008E2142"/>
    <w:rsid w:val="008E523F"/>
    <w:rsid w:val="00902241"/>
    <w:rsid w:val="009032E1"/>
    <w:rsid w:val="009049AC"/>
    <w:rsid w:val="009068E8"/>
    <w:rsid w:val="00906EF5"/>
    <w:rsid w:val="00912584"/>
    <w:rsid w:val="00916FEC"/>
    <w:rsid w:val="009204C0"/>
    <w:rsid w:val="00925607"/>
    <w:rsid w:val="0093453E"/>
    <w:rsid w:val="009411C6"/>
    <w:rsid w:val="0094201D"/>
    <w:rsid w:val="00943C72"/>
    <w:rsid w:val="0094470A"/>
    <w:rsid w:val="00944747"/>
    <w:rsid w:val="009470A7"/>
    <w:rsid w:val="009538EA"/>
    <w:rsid w:val="009614DD"/>
    <w:rsid w:val="00962197"/>
    <w:rsid w:val="009725F3"/>
    <w:rsid w:val="0097700A"/>
    <w:rsid w:val="00992FB4"/>
    <w:rsid w:val="009A78DC"/>
    <w:rsid w:val="009A7E0A"/>
    <w:rsid w:val="009B2BB0"/>
    <w:rsid w:val="009B4294"/>
    <w:rsid w:val="009C150F"/>
    <w:rsid w:val="009C23EB"/>
    <w:rsid w:val="009C2C00"/>
    <w:rsid w:val="009C4AB4"/>
    <w:rsid w:val="009C7211"/>
    <w:rsid w:val="009D0BE3"/>
    <w:rsid w:val="009D31F8"/>
    <w:rsid w:val="009D4021"/>
    <w:rsid w:val="009D6D8D"/>
    <w:rsid w:val="009E44E7"/>
    <w:rsid w:val="009E4C63"/>
    <w:rsid w:val="009E557B"/>
    <w:rsid w:val="009E7B17"/>
    <w:rsid w:val="009F0273"/>
    <w:rsid w:val="009F6714"/>
    <w:rsid w:val="009F721F"/>
    <w:rsid w:val="00A02147"/>
    <w:rsid w:val="00A02A20"/>
    <w:rsid w:val="00A02C08"/>
    <w:rsid w:val="00A069A9"/>
    <w:rsid w:val="00A07D24"/>
    <w:rsid w:val="00A149B3"/>
    <w:rsid w:val="00A172CC"/>
    <w:rsid w:val="00A21CF1"/>
    <w:rsid w:val="00A24AC0"/>
    <w:rsid w:val="00A25EEC"/>
    <w:rsid w:val="00A30FD1"/>
    <w:rsid w:val="00A3762E"/>
    <w:rsid w:val="00A41C12"/>
    <w:rsid w:val="00A449E3"/>
    <w:rsid w:val="00A4702F"/>
    <w:rsid w:val="00A501BC"/>
    <w:rsid w:val="00A506C7"/>
    <w:rsid w:val="00A545E5"/>
    <w:rsid w:val="00A711C3"/>
    <w:rsid w:val="00A9155F"/>
    <w:rsid w:val="00A94F71"/>
    <w:rsid w:val="00AA28FF"/>
    <w:rsid w:val="00AA32B5"/>
    <w:rsid w:val="00AB38D6"/>
    <w:rsid w:val="00AB4521"/>
    <w:rsid w:val="00AC36A4"/>
    <w:rsid w:val="00AC6F07"/>
    <w:rsid w:val="00AD4320"/>
    <w:rsid w:val="00AD46C1"/>
    <w:rsid w:val="00AD6862"/>
    <w:rsid w:val="00AE4C8C"/>
    <w:rsid w:val="00AE66A2"/>
    <w:rsid w:val="00AF1A09"/>
    <w:rsid w:val="00AF3FA5"/>
    <w:rsid w:val="00AF4E51"/>
    <w:rsid w:val="00B021DB"/>
    <w:rsid w:val="00B03B30"/>
    <w:rsid w:val="00B04AC2"/>
    <w:rsid w:val="00B0693E"/>
    <w:rsid w:val="00B07220"/>
    <w:rsid w:val="00B11612"/>
    <w:rsid w:val="00B1302B"/>
    <w:rsid w:val="00B1308E"/>
    <w:rsid w:val="00B13E5B"/>
    <w:rsid w:val="00B14983"/>
    <w:rsid w:val="00B14F56"/>
    <w:rsid w:val="00B2067D"/>
    <w:rsid w:val="00B2292F"/>
    <w:rsid w:val="00B240F3"/>
    <w:rsid w:val="00B425F4"/>
    <w:rsid w:val="00B529BD"/>
    <w:rsid w:val="00B61460"/>
    <w:rsid w:val="00B62FB1"/>
    <w:rsid w:val="00B65624"/>
    <w:rsid w:val="00B6572E"/>
    <w:rsid w:val="00B665AC"/>
    <w:rsid w:val="00B72875"/>
    <w:rsid w:val="00B76C9A"/>
    <w:rsid w:val="00B77C2B"/>
    <w:rsid w:val="00B8228C"/>
    <w:rsid w:val="00B841CD"/>
    <w:rsid w:val="00B93C24"/>
    <w:rsid w:val="00B94A8C"/>
    <w:rsid w:val="00BA261D"/>
    <w:rsid w:val="00BA7674"/>
    <w:rsid w:val="00BB4957"/>
    <w:rsid w:val="00BC0A96"/>
    <w:rsid w:val="00BC1F9C"/>
    <w:rsid w:val="00BC2509"/>
    <w:rsid w:val="00BD1F5D"/>
    <w:rsid w:val="00BD29EB"/>
    <w:rsid w:val="00BD48A9"/>
    <w:rsid w:val="00BD6A49"/>
    <w:rsid w:val="00BE5BE9"/>
    <w:rsid w:val="00BE7264"/>
    <w:rsid w:val="00BF0026"/>
    <w:rsid w:val="00BF51AD"/>
    <w:rsid w:val="00BF5DB9"/>
    <w:rsid w:val="00C03DF7"/>
    <w:rsid w:val="00C05C93"/>
    <w:rsid w:val="00C10BFB"/>
    <w:rsid w:val="00C13913"/>
    <w:rsid w:val="00C23FB5"/>
    <w:rsid w:val="00C2604C"/>
    <w:rsid w:val="00C2664D"/>
    <w:rsid w:val="00C26C62"/>
    <w:rsid w:val="00C278C3"/>
    <w:rsid w:val="00C302F0"/>
    <w:rsid w:val="00C35BE2"/>
    <w:rsid w:val="00C4338B"/>
    <w:rsid w:val="00C52E55"/>
    <w:rsid w:val="00C61E3F"/>
    <w:rsid w:val="00C62B9C"/>
    <w:rsid w:val="00C64D1A"/>
    <w:rsid w:val="00C70E95"/>
    <w:rsid w:val="00C726C1"/>
    <w:rsid w:val="00C85308"/>
    <w:rsid w:val="00C91079"/>
    <w:rsid w:val="00C91F14"/>
    <w:rsid w:val="00C975F7"/>
    <w:rsid w:val="00CA3BCA"/>
    <w:rsid w:val="00CA4CA1"/>
    <w:rsid w:val="00CA6880"/>
    <w:rsid w:val="00CA6CCF"/>
    <w:rsid w:val="00CA7757"/>
    <w:rsid w:val="00CA7F1D"/>
    <w:rsid w:val="00CB258E"/>
    <w:rsid w:val="00CB6B53"/>
    <w:rsid w:val="00CB78EE"/>
    <w:rsid w:val="00CD0AA5"/>
    <w:rsid w:val="00CD1718"/>
    <w:rsid w:val="00CD41EE"/>
    <w:rsid w:val="00CD6635"/>
    <w:rsid w:val="00CD6D98"/>
    <w:rsid w:val="00CE30D4"/>
    <w:rsid w:val="00CE7197"/>
    <w:rsid w:val="00CF3DD8"/>
    <w:rsid w:val="00CF7B21"/>
    <w:rsid w:val="00D000C7"/>
    <w:rsid w:val="00D00A11"/>
    <w:rsid w:val="00D06BDE"/>
    <w:rsid w:val="00D14845"/>
    <w:rsid w:val="00D15A40"/>
    <w:rsid w:val="00D239C2"/>
    <w:rsid w:val="00D24266"/>
    <w:rsid w:val="00D25493"/>
    <w:rsid w:val="00D27645"/>
    <w:rsid w:val="00D32EF4"/>
    <w:rsid w:val="00D35B6E"/>
    <w:rsid w:val="00D36982"/>
    <w:rsid w:val="00D426F8"/>
    <w:rsid w:val="00D468C3"/>
    <w:rsid w:val="00D46B67"/>
    <w:rsid w:val="00D51400"/>
    <w:rsid w:val="00D5311B"/>
    <w:rsid w:val="00D542AE"/>
    <w:rsid w:val="00D54EAB"/>
    <w:rsid w:val="00D65E21"/>
    <w:rsid w:val="00D75DE5"/>
    <w:rsid w:val="00D76D20"/>
    <w:rsid w:val="00D81485"/>
    <w:rsid w:val="00D81FE7"/>
    <w:rsid w:val="00D86644"/>
    <w:rsid w:val="00D907EE"/>
    <w:rsid w:val="00D90D3A"/>
    <w:rsid w:val="00D93CDF"/>
    <w:rsid w:val="00D95F0A"/>
    <w:rsid w:val="00D97726"/>
    <w:rsid w:val="00D979EE"/>
    <w:rsid w:val="00DA0687"/>
    <w:rsid w:val="00DA2F63"/>
    <w:rsid w:val="00DA3886"/>
    <w:rsid w:val="00DA5B10"/>
    <w:rsid w:val="00DB44D0"/>
    <w:rsid w:val="00DB5336"/>
    <w:rsid w:val="00DB535F"/>
    <w:rsid w:val="00DC0137"/>
    <w:rsid w:val="00DC2141"/>
    <w:rsid w:val="00DD57AB"/>
    <w:rsid w:val="00DE515C"/>
    <w:rsid w:val="00DF1146"/>
    <w:rsid w:val="00DF3879"/>
    <w:rsid w:val="00E006F9"/>
    <w:rsid w:val="00E00A4E"/>
    <w:rsid w:val="00E03572"/>
    <w:rsid w:val="00E066BF"/>
    <w:rsid w:val="00E112B5"/>
    <w:rsid w:val="00E151D3"/>
    <w:rsid w:val="00E21182"/>
    <w:rsid w:val="00E220EE"/>
    <w:rsid w:val="00E32EDF"/>
    <w:rsid w:val="00E3349F"/>
    <w:rsid w:val="00E33F1F"/>
    <w:rsid w:val="00E354F3"/>
    <w:rsid w:val="00E35D41"/>
    <w:rsid w:val="00E41C55"/>
    <w:rsid w:val="00E43BC4"/>
    <w:rsid w:val="00E4769D"/>
    <w:rsid w:val="00E54BAB"/>
    <w:rsid w:val="00E555C4"/>
    <w:rsid w:val="00E62EE7"/>
    <w:rsid w:val="00E72A1B"/>
    <w:rsid w:val="00E745FB"/>
    <w:rsid w:val="00E829EA"/>
    <w:rsid w:val="00E835C1"/>
    <w:rsid w:val="00E86ADE"/>
    <w:rsid w:val="00E963F9"/>
    <w:rsid w:val="00E97BDE"/>
    <w:rsid w:val="00EB11DF"/>
    <w:rsid w:val="00EB3B4D"/>
    <w:rsid w:val="00EC1290"/>
    <w:rsid w:val="00EC1B85"/>
    <w:rsid w:val="00EC721E"/>
    <w:rsid w:val="00EC7438"/>
    <w:rsid w:val="00ED1080"/>
    <w:rsid w:val="00ED5B81"/>
    <w:rsid w:val="00EE1CBF"/>
    <w:rsid w:val="00EE3D19"/>
    <w:rsid w:val="00EE4021"/>
    <w:rsid w:val="00EF081B"/>
    <w:rsid w:val="00EF5E56"/>
    <w:rsid w:val="00EF646C"/>
    <w:rsid w:val="00F0414F"/>
    <w:rsid w:val="00F05626"/>
    <w:rsid w:val="00F11608"/>
    <w:rsid w:val="00F121E2"/>
    <w:rsid w:val="00F155B9"/>
    <w:rsid w:val="00F17DB5"/>
    <w:rsid w:val="00F211D5"/>
    <w:rsid w:val="00F226F1"/>
    <w:rsid w:val="00F23B24"/>
    <w:rsid w:val="00F3272F"/>
    <w:rsid w:val="00F33D45"/>
    <w:rsid w:val="00F359BF"/>
    <w:rsid w:val="00F43AEA"/>
    <w:rsid w:val="00F54C09"/>
    <w:rsid w:val="00F60665"/>
    <w:rsid w:val="00F6684F"/>
    <w:rsid w:val="00F6781D"/>
    <w:rsid w:val="00F70FE3"/>
    <w:rsid w:val="00F71F04"/>
    <w:rsid w:val="00F74ACB"/>
    <w:rsid w:val="00F7560A"/>
    <w:rsid w:val="00F82A40"/>
    <w:rsid w:val="00F8398B"/>
    <w:rsid w:val="00F9211E"/>
    <w:rsid w:val="00F950AA"/>
    <w:rsid w:val="00F9543B"/>
    <w:rsid w:val="00F95541"/>
    <w:rsid w:val="00F96EE6"/>
    <w:rsid w:val="00FA3A9F"/>
    <w:rsid w:val="00FB35F7"/>
    <w:rsid w:val="00FB3752"/>
    <w:rsid w:val="00FB528D"/>
    <w:rsid w:val="00FB6B27"/>
    <w:rsid w:val="00FC37D7"/>
    <w:rsid w:val="00FC68D9"/>
    <w:rsid w:val="00FD436A"/>
    <w:rsid w:val="00FD588F"/>
    <w:rsid w:val="00FD664B"/>
    <w:rsid w:val="00FE2BCD"/>
    <w:rsid w:val="00FE779D"/>
    <w:rsid w:val="00FE7C62"/>
    <w:rsid w:val="00FE7E02"/>
    <w:rsid w:val="00FF001B"/>
    <w:rsid w:val="00FF5EDB"/>
    <w:rsid w:val="00FF6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ta-L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7A9484E7"/>
  <w15:docId w15:val="{DB7D146F-CDFE-46C9-9BA9-63EE0AF5C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theme="minorBidi"/>
        <w:sz w:val="21"/>
        <w:szCs w:val="21"/>
        <w:lang w:val="de-CH" w:eastAsia="de-CH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9211E"/>
    <w:pPr>
      <w:spacing w:line="250" w:lineRule="atLeast"/>
    </w:pPr>
    <w:rPr>
      <w:sz w:val="19"/>
      <w:szCs w:val="19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77961"/>
    <w:pPr>
      <w:keepNext/>
      <w:keepLines/>
      <w:numPr>
        <w:numId w:val="10"/>
      </w:numPr>
      <w:tabs>
        <w:tab w:val="left" w:pos="510"/>
      </w:tabs>
      <w:spacing w:after="260" w:line="340" w:lineRule="exact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27645"/>
    <w:pPr>
      <w:keepNext/>
      <w:keepLines/>
      <w:numPr>
        <w:ilvl w:val="1"/>
        <w:numId w:val="10"/>
      </w:numPr>
      <w:tabs>
        <w:tab w:val="left" w:pos="680"/>
        <w:tab w:val="left" w:pos="851"/>
        <w:tab w:val="left" w:pos="1021"/>
      </w:tabs>
      <w:spacing w:line="340" w:lineRule="exact"/>
      <w:outlineLvl w:val="1"/>
    </w:pPr>
    <w:rPr>
      <w:rFonts w:eastAsiaTheme="majorEastAsia" w:cstheme="majorBidi"/>
      <w:bCs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27645"/>
    <w:pPr>
      <w:keepNext/>
      <w:keepLines/>
      <w:numPr>
        <w:ilvl w:val="2"/>
        <w:numId w:val="10"/>
      </w:numPr>
      <w:tabs>
        <w:tab w:val="left" w:pos="851"/>
        <w:tab w:val="left" w:pos="1021"/>
        <w:tab w:val="left" w:pos="1191"/>
      </w:tabs>
      <w:spacing w:line="300" w:lineRule="exact"/>
      <w:outlineLvl w:val="2"/>
    </w:pPr>
    <w:rPr>
      <w:rFonts w:eastAsiaTheme="majorEastAsia" w:cstheme="majorBidi"/>
      <w:b/>
      <w:bCs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72875"/>
    <w:pPr>
      <w:keepNext/>
      <w:keepLines/>
      <w:numPr>
        <w:ilvl w:val="3"/>
        <w:numId w:val="10"/>
      </w:numPr>
      <w:spacing w:line="300" w:lineRule="exact"/>
      <w:outlineLvl w:val="3"/>
    </w:pPr>
    <w:rPr>
      <w:rFonts w:eastAsiaTheme="majorEastAsia" w:cstheme="majorBidi"/>
      <w:bCs/>
      <w:iCs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72875"/>
    <w:pPr>
      <w:keepNext/>
      <w:keepLines/>
      <w:numPr>
        <w:ilvl w:val="4"/>
        <w:numId w:val="10"/>
      </w:numPr>
      <w:spacing w:line="260" w:lineRule="exact"/>
      <w:outlineLvl w:val="4"/>
    </w:pPr>
    <w:rPr>
      <w:rFonts w:eastAsiaTheme="majorEastAsia" w:cstheme="majorBidi"/>
      <w:b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72875"/>
    <w:pPr>
      <w:keepNext/>
      <w:keepLines/>
      <w:numPr>
        <w:ilvl w:val="5"/>
        <w:numId w:val="10"/>
      </w:numPr>
      <w:spacing w:line="260" w:lineRule="exact"/>
      <w:outlineLvl w:val="5"/>
    </w:pPr>
    <w:rPr>
      <w:rFonts w:eastAsiaTheme="majorEastAsia" w:cstheme="majorBidi"/>
      <w:iCs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FB3752"/>
    <w:pPr>
      <w:keepNext/>
      <w:keepLines/>
      <w:numPr>
        <w:ilvl w:val="6"/>
        <w:numId w:val="10"/>
      </w:numPr>
      <w:spacing w:before="200"/>
      <w:outlineLvl w:val="6"/>
    </w:pPr>
    <w:rPr>
      <w:rFonts w:eastAsiaTheme="majorEastAsia" w:cstheme="majorBidi"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FB3752"/>
    <w:pPr>
      <w:keepNext/>
      <w:keepLines/>
      <w:numPr>
        <w:ilvl w:val="7"/>
        <w:numId w:val="10"/>
      </w:numPr>
      <w:spacing w:before="200"/>
      <w:outlineLvl w:val="7"/>
    </w:pPr>
    <w:rPr>
      <w:rFonts w:eastAsiaTheme="majorEastAsia" w:cstheme="majorBidi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FB3752"/>
    <w:pPr>
      <w:keepNext/>
      <w:keepLines/>
      <w:numPr>
        <w:ilvl w:val="8"/>
        <w:numId w:val="10"/>
      </w:numPr>
      <w:spacing w:before="200"/>
      <w:outlineLvl w:val="8"/>
    </w:pPr>
    <w:rPr>
      <w:rFonts w:eastAsiaTheme="majorEastAsia" w:cstheme="majorBidi"/>
      <w:i/>
      <w:i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02147"/>
    <w:pPr>
      <w:spacing w:before="100" w:after="200" w:line="200" w:lineRule="atLeast"/>
    </w:pPr>
    <w:rPr>
      <w:b/>
      <w:bCs/>
      <w:sz w:val="17"/>
      <w:szCs w:val="18"/>
    </w:rPr>
  </w:style>
  <w:style w:type="paragraph" w:styleId="Blocktext">
    <w:name w:val="Block Text"/>
    <w:basedOn w:val="Standard"/>
    <w:uiPriority w:val="99"/>
    <w:semiHidden/>
    <w:unhideWhenUsed/>
    <w:rsid w:val="00BE7264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i/>
      <w:iCs/>
    </w:rPr>
  </w:style>
  <w:style w:type="table" w:customStyle="1" w:styleId="DunkleListe1">
    <w:name w:val="Dunkle Liste1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BE726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Endnotentext">
    <w:name w:val="endnote text"/>
    <w:basedOn w:val="Standard"/>
    <w:link w:val="EndnotentextZchn"/>
    <w:uiPriority w:val="99"/>
    <w:semiHidden/>
    <w:unhideWhenUsed/>
    <w:rsid w:val="00BE7264"/>
    <w:pPr>
      <w:spacing w:line="240" w:lineRule="auto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E7264"/>
    <w:rPr>
      <w:rFonts w:ascii="Arial" w:hAnsi="Arial"/>
      <w:sz w:val="21"/>
      <w:szCs w:val="20"/>
    </w:rPr>
  </w:style>
  <w:style w:type="table" w:customStyle="1" w:styleId="FarbigeListe1">
    <w:name w:val="Farbige Liste1"/>
    <w:basedOn w:val="NormaleTabelle"/>
    <w:uiPriority w:val="72"/>
    <w:rsid w:val="00BE72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BE726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FarbigeSchattierung1">
    <w:name w:val="Farbige Schattierung1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FarbigesRaster1">
    <w:name w:val="Farbiges Raster1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9538EA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Fuzeile">
    <w:name w:val="footer"/>
    <w:basedOn w:val="Standard"/>
    <w:link w:val="FuzeileZchn"/>
    <w:uiPriority w:val="99"/>
    <w:rsid w:val="00002231"/>
    <w:pPr>
      <w:spacing w:line="240" w:lineRule="auto"/>
    </w:pPr>
    <w:rPr>
      <w:sz w:val="10"/>
    </w:rPr>
  </w:style>
  <w:style w:type="character" w:customStyle="1" w:styleId="FuzeileZchn">
    <w:name w:val="Fußzeile Zchn"/>
    <w:basedOn w:val="Absatz-Standardschriftart"/>
    <w:link w:val="Fuzeile"/>
    <w:uiPriority w:val="99"/>
    <w:rsid w:val="00002231"/>
    <w:rPr>
      <w:sz w:val="10"/>
    </w:rPr>
  </w:style>
  <w:style w:type="table" w:customStyle="1" w:styleId="HelleListe1">
    <w:name w:val="Helle Liste1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HelleListe-Akzent11">
    <w:name w:val="Helle Liste - Akzent 11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HelleSchattierung1">
    <w:name w:val="Helle Schattierung1"/>
    <w:basedOn w:val="NormaleTabelle"/>
    <w:uiPriority w:val="60"/>
    <w:rsid w:val="00E354F3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HelleSchattierung-Akzent11">
    <w:name w:val="Helle Schattierung - Akzent 11"/>
    <w:basedOn w:val="NormaleTabelle"/>
    <w:uiPriority w:val="60"/>
    <w:rsid w:val="00E354F3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E354F3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E354F3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E354F3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E354F3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E354F3"/>
    <w:pPr>
      <w:spacing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HellesRaster1">
    <w:name w:val="Helles Raster1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HellesRaster-Akzent11">
    <w:name w:val="Helles Raster - Akzent 11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E354F3"/>
    <w:pPr>
      <w:spacing w:line="240" w:lineRule="auto"/>
      <w:ind w:left="210" w:hanging="21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E354F3"/>
    <w:rPr>
      <w:rFonts w:eastAsiaTheme="majorEastAsia" w:cstheme="majorBidi"/>
      <w:b/>
      <w:bCs/>
      <w:sz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77961"/>
    <w:rPr>
      <w:rFonts w:eastAsiaTheme="majorEastAsia" w:cstheme="majorBidi"/>
      <w:b/>
      <w:bCs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354F3"/>
    <w:pPr>
      <w:outlineLvl w:val="9"/>
    </w:pPr>
  </w:style>
  <w:style w:type="character" w:styleId="IntensiveHervorhebung">
    <w:name w:val="Intense Emphasis"/>
    <w:basedOn w:val="Absatz-Standardschriftart"/>
    <w:uiPriority w:val="21"/>
    <w:semiHidden/>
    <w:rsid w:val="00E354F3"/>
    <w:rPr>
      <w:b/>
      <w:bCs/>
      <w:i/>
      <w:iCs/>
      <w:color w:val="auto"/>
    </w:rPr>
  </w:style>
  <w:style w:type="character" w:styleId="IntensiverVerweis">
    <w:name w:val="Intense Reference"/>
    <w:basedOn w:val="Absatz-Standardschriftart"/>
    <w:uiPriority w:val="32"/>
    <w:semiHidden/>
    <w:rsid w:val="00E354F3"/>
    <w:rPr>
      <w:b/>
      <w:bCs/>
      <w:smallCaps/>
      <w:color w:val="auto"/>
      <w:spacing w:val="5"/>
      <w:u w:val="single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E354F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30001D"/>
    <w:rPr>
      <w:rFonts w:ascii="Arial" w:hAnsi="Arial"/>
      <w:b/>
      <w:bCs/>
      <w:i/>
      <w:iCs/>
      <w:sz w:val="21"/>
    </w:rPr>
  </w:style>
  <w:style w:type="table" w:customStyle="1" w:styleId="MittlereListe11">
    <w:name w:val="Mittlere Liste 11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ittlereListe1-Akzent11">
    <w:name w:val="Mittlere Liste 1 - Akzent 11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E354F3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ittlereListe21">
    <w:name w:val="Mittlere Liste 21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ittlereSchattierung11">
    <w:name w:val="Mittlere Schattierung 11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Schattierung1-Akzent11">
    <w:name w:val="Mittlere Schattierung 1 - Akzent 11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Schattierung21">
    <w:name w:val="Mittlere Schattierung 21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Schattierung2-Akzent11">
    <w:name w:val="Mittlere Schattierung 2 - Akzent 11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E354F3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sRaster11">
    <w:name w:val="Mittleres Raster 11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ittleresRaster21">
    <w:name w:val="Mittleres Raster 21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E354F3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ittleresRaster31">
    <w:name w:val="Mittleres Raster 31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E354F3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E354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E354F3"/>
    <w:rPr>
      <w:rFonts w:ascii="Arial" w:eastAsiaTheme="majorEastAsia" w:hAnsi="Arial" w:cstheme="majorBidi"/>
      <w:sz w:val="24"/>
      <w:szCs w:val="24"/>
      <w:shd w:val="pct20" w:color="auto" w:fill="auto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E354F3"/>
    <w:pPr>
      <w:spacing w:before="120"/>
    </w:pPr>
    <w:rPr>
      <w:rFonts w:eastAsiaTheme="majorEastAsia" w:cstheme="majorBidi"/>
      <w:b/>
      <w:bCs/>
      <w:sz w:val="28"/>
      <w:szCs w:val="24"/>
    </w:rPr>
  </w:style>
  <w:style w:type="character" w:styleId="SchwacheHervorhebung">
    <w:name w:val="Subtle Emphasis"/>
    <w:basedOn w:val="Absatz-Standardschriftart"/>
    <w:uiPriority w:val="19"/>
    <w:semiHidden/>
    <w:rsid w:val="00E354F3"/>
    <w:rPr>
      <w:i/>
      <w:iCs/>
      <w:color w:val="auto"/>
    </w:rPr>
  </w:style>
  <w:style w:type="character" w:styleId="SchwacherVerweis">
    <w:name w:val="Subtle Reference"/>
    <w:basedOn w:val="Absatz-Standardschriftart"/>
    <w:uiPriority w:val="31"/>
    <w:semiHidden/>
    <w:rsid w:val="00E354F3"/>
    <w:rPr>
      <w:smallCaps/>
      <w:color w:val="auto"/>
      <w:u w:val="single"/>
    </w:rPr>
  </w:style>
  <w:style w:type="table" w:styleId="Tabelle3D-Effekt1">
    <w:name w:val="Table 3D effects 1"/>
    <w:basedOn w:val="NormaleTabelle"/>
    <w:uiPriority w:val="99"/>
    <w:semiHidden/>
    <w:unhideWhenUsed/>
    <w:rsid w:val="00E354F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E354F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E354F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uiPriority w:val="99"/>
    <w:semiHidden/>
    <w:unhideWhenUsed/>
    <w:rsid w:val="00E354F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E354F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E354F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E354F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E354F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E354F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E354F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E354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E354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E354F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unhideWhenUsed/>
    <w:rsid w:val="00E354F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E354F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E354F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E354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E354F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E354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E354F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E354F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E354F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E354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E354F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E354F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E354F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E354F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E354F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E354F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E354F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uiPriority w:val="99"/>
    <w:semiHidden/>
    <w:unhideWhenUsed/>
    <w:rsid w:val="00E354F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E354F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E354F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E354F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E354F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uiPriority w:val="59"/>
    <w:rsid w:val="00F950AA"/>
    <w:pPr>
      <w:spacing w:line="240" w:lineRule="auto"/>
    </w:pPr>
    <w:rPr>
      <w:sz w:val="17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endesign">
    <w:name w:val="Table Theme"/>
    <w:basedOn w:val="NormaleTabelle"/>
    <w:uiPriority w:val="99"/>
    <w:semiHidden/>
    <w:unhideWhenUsed/>
    <w:rsid w:val="00FB37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99"/>
    <w:semiHidden/>
    <w:unhideWhenUsed/>
    <w:rsid w:val="00FB3752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FB3752"/>
    <w:rPr>
      <w:rFonts w:ascii="Arial" w:hAnsi="Arial"/>
      <w:sz w:val="21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FB3752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FB3752"/>
    <w:rPr>
      <w:rFonts w:ascii="Arial" w:hAnsi="Arial"/>
      <w:sz w:val="21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FB375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FB3752"/>
    <w:rPr>
      <w:rFonts w:ascii="Arial" w:hAnsi="Arial"/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FB3752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FB3752"/>
    <w:rPr>
      <w:rFonts w:ascii="Arial" w:hAnsi="Arial"/>
      <w:sz w:val="21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FB3752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FB3752"/>
    <w:rPr>
      <w:rFonts w:ascii="Arial" w:hAnsi="Arial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FB3752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FB3752"/>
    <w:rPr>
      <w:rFonts w:ascii="Arial" w:hAnsi="Arial"/>
      <w:sz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30001D"/>
    <w:pPr>
      <w:spacing w:line="340" w:lineRule="exact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0001D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27645"/>
    <w:rPr>
      <w:rFonts w:eastAsiaTheme="majorEastAsia" w:cstheme="majorBidi"/>
      <w:bCs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27645"/>
    <w:rPr>
      <w:rFonts w:eastAsiaTheme="majorEastAsia" w:cstheme="majorBidi"/>
      <w:b/>
      <w:bCs/>
      <w:sz w:val="24"/>
      <w:szCs w:val="19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72875"/>
    <w:rPr>
      <w:rFonts w:eastAsiaTheme="majorEastAsia" w:cstheme="majorBidi"/>
      <w:bCs/>
      <w:iCs/>
      <w:sz w:val="24"/>
      <w:szCs w:val="19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72875"/>
    <w:rPr>
      <w:rFonts w:eastAsiaTheme="majorEastAsia" w:cstheme="majorBidi"/>
      <w:b/>
      <w:sz w:val="19"/>
      <w:szCs w:val="19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B72875"/>
    <w:rPr>
      <w:rFonts w:eastAsiaTheme="majorEastAsia" w:cstheme="majorBidi"/>
      <w:iCs/>
      <w:sz w:val="19"/>
      <w:szCs w:val="19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A5476"/>
    <w:rPr>
      <w:rFonts w:eastAsiaTheme="majorEastAsia" w:cstheme="majorBidi"/>
      <w:iCs/>
      <w:sz w:val="19"/>
      <w:szCs w:val="19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A5476"/>
    <w:rPr>
      <w:rFonts w:eastAsiaTheme="majorEastAsia" w:cstheme="majorBidi"/>
      <w:sz w:val="19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A5476"/>
    <w:rPr>
      <w:rFonts w:eastAsiaTheme="majorEastAsia" w:cstheme="majorBidi"/>
      <w:i/>
      <w:iCs/>
      <w:sz w:val="19"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FB3752"/>
    <w:pPr>
      <w:spacing w:line="240" w:lineRule="auto"/>
    </w:pPr>
    <w:rPr>
      <w:rFonts w:eastAsiaTheme="majorEastAsia" w:cstheme="majorBidi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FB375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0001D"/>
    <w:pPr>
      <w:numPr>
        <w:ilvl w:val="1"/>
      </w:numPr>
      <w:spacing w:line="300" w:lineRule="exact"/>
    </w:pPr>
    <w:rPr>
      <w:rFonts w:eastAsiaTheme="majorEastAsia" w:cstheme="majorBidi"/>
      <w:b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0001D"/>
    <w:rPr>
      <w:rFonts w:ascii="Arial" w:eastAsiaTheme="majorEastAsia" w:hAnsi="Arial" w:cstheme="majorBidi"/>
      <w:b/>
      <w:iCs/>
      <w:spacing w:val="15"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unhideWhenUsed/>
    <w:rsid w:val="004B56C5"/>
    <w:pPr>
      <w:tabs>
        <w:tab w:val="right" w:pos="8381"/>
      </w:tabs>
      <w:spacing w:before="340" w:line="340" w:lineRule="exact"/>
      <w:ind w:left="680" w:hanging="680"/>
    </w:pPr>
    <w:rPr>
      <w:b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65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65AC"/>
    <w:rPr>
      <w:rFonts w:ascii="Tahoma" w:hAnsi="Tahoma" w:cs="Tahoma"/>
      <w:sz w:val="16"/>
      <w:szCs w:val="16"/>
    </w:rPr>
  </w:style>
  <w:style w:type="paragraph" w:styleId="Verzeichnis2">
    <w:name w:val="toc 2"/>
    <w:basedOn w:val="Standard"/>
    <w:next w:val="Standard"/>
    <w:autoRedefine/>
    <w:uiPriority w:val="39"/>
    <w:unhideWhenUsed/>
    <w:rsid w:val="004B56C5"/>
    <w:pPr>
      <w:tabs>
        <w:tab w:val="right" w:pos="8381"/>
      </w:tabs>
      <w:spacing w:line="340" w:lineRule="exact"/>
      <w:ind w:left="680" w:hanging="680"/>
    </w:pPr>
  </w:style>
  <w:style w:type="paragraph" w:styleId="Verzeichnis3">
    <w:name w:val="toc 3"/>
    <w:basedOn w:val="Standard"/>
    <w:next w:val="Standard"/>
    <w:autoRedefine/>
    <w:uiPriority w:val="39"/>
    <w:unhideWhenUsed/>
    <w:rsid w:val="004B56C5"/>
    <w:pPr>
      <w:tabs>
        <w:tab w:val="right" w:pos="8381"/>
      </w:tabs>
      <w:spacing w:line="340" w:lineRule="exact"/>
      <w:ind w:left="680" w:hanging="680"/>
    </w:pPr>
  </w:style>
  <w:style w:type="paragraph" w:styleId="Verzeichnis4">
    <w:name w:val="toc 4"/>
    <w:basedOn w:val="Standard"/>
    <w:next w:val="Standard"/>
    <w:autoRedefine/>
    <w:uiPriority w:val="39"/>
    <w:semiHidden/>
    <w:rsid w:val="00043B4C"/>
    <w:pPr>
      <w:spacing w:after="100"/>
      <w:ind w:left="630"/>
    </w:pPr>
  </w:style>
  <w:style w:type="paragraph" w:styleId="Verzeichnis5">
    <w:name w:val="toc 5"/>
    <w:basedOn w:val="Standard"/>
    <w:next w:val="Standard"/>
    <w:autoRedefine/>
    <w:uiPriority w:val="39"/>
    <w:semiHidden/>
    <w:rsid w:val="00043B4C"/>
    <w:pPr>
      <w:spacing w:after="100"/>
      <w:ind w:left="840"/>
    </w:pPr>
  </w:style>
  <w:style w:type="paragraph" w:styleId="Verzeichnis6">
    <w:name w:val="toc 6"/>
    <w:basedOn w:val="Standard"/>
    <w:next w:val="Standard"/>
    <w:autoRedefine/>
    <w:uiPriority w:val="39"/>
    <w:semiHidden/>
    <w:rsid w:val="00043B4C"/>
    <w:pPr>
      <w:spacing w:after="100"/>
      <w:ind w:left="1050"/>
    </w:pPr>
  </w:style>
  <w:style w:type="paragraph" w:customStyle="1" w:styleId="Aufzhlung1">
    <w:name w:val="Aufzählung1"/>
    <w:basedOn w:val="Standard"/>
    <w:next w:val="Standard"/>
    <w:uiPriority w:val="10"/>
    <w:qFormat/>
    <w:rsid w:val="0070407C"/>
    <w:pPr>
      <w:numPr>
        <w:numId w:val="11"/>
      </w:numPr>
    </w:pPr>
  </w:style>
  <w:style w:type="paragraph" w:customStyle="1" w:styleId="Aufzhlung2">
    <w:name w:val="Aufzählung2"/>
    <w:basedOn w:val="Standard"/>
    <w:next w:val="Standard"/>
    <w:uiPriority w:val="10"/>
    <w:qFormat/>
    <w:rsid w:val="0070407C"/>
    <w:pPr>
      <w:numPr>
        <w:ilvl w:val="1"/>
        <w:numId w:val="11"/>
      </w:numPr>
    </w:pPr>
  </w:style>
  <w:style w:type="paragraph" w:customStyle="1" w:styleId="Aufzhlung3">
    <w:name w:val="Aufzählung3"/>
    <w:basedOn w:val="Standard"/>
    <w:next w:val="Standard"/>
    <w:uiPriority w:val="10"/>
    <w:qFormat/>
    <w:rsid w:val="0070407C"/>
    <w:pPr>
      <w:numPr>
        <w:ilvl w:val="2"/>
        <w:numId w:val="11"/>
      </w:numPr>
    </w:pPr>
  </w:style>
  <w:style w:type="paragraph" w:styleId="Listenabsatz">
    <w:name w:val="List Paragraph"/>
    <w:basedOn w:val="Standard"/>
    <w:uiPriority w:val="34"/>
    <w:unhideWhenUsed/>
    <w:rsid w:val="008C0EC0"/>
    <w:pPr>
      <w:ind w:left="227" w:hanging="227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8C0EC0"/>
    <w:pPr>
      <w:ind w:left="454" w:hanging="227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8C0EC0"/>
    <w:pPr>
      <w:ind w:left="681" w:hanging="227"/>
      <w:contextualSpacing/>
    </w:pPr>
  </w:style>
  <w:style w:type="paragraph" w:styleId="Listennummer">
    <w:name w:val="List Number"/>
    <w:basedOn w:val="Standard"/>
    <w:uiPriority w:val="99"/>
    <w:semiHidden/>
    <w:unhideWhenUsed/>
    <w:rsid w:val="008C0EC0"/>
    <w:pPr>
      <w:numPr>
        <w:numId w:val="5"/>
      </w:numPr>
      <w:ind w:left="227" w:hanging="227"/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8C0EC0"/>
    <w:pPr>
      <w:numPr>
        <w:numId w:val="6"/>
      </w:numPr>
      <w:ind w:left="454" w:hanging="227"/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8C0EC0"/>
    <w:pPr>
      <w:numPr>
        <w:numId w:val="7"/>
      </w:numPr>
      <w:ind w:left="681" w:hanging="227"/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8C0EC0"/>
    <w:pPr>
      <w:numPr>
        <w:numId w:val="8"/>
      </w:numPr>
      <w:ind w:left="907" w:hanging="227"/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8C0EC0"/>
    <w:pPr>
      <w:numPr>
        <w:numId w:val="9"/>
      </w:numPr>
      <w:ind w:left="1134" w:hanging="227"/>
      <w:contextualSpacing/>
    </w:pPr>
  </w:style>
  <w:style w:type="paragraph" w:styleId="Aufzhlungszeichen2">
    <w:name w:val="List Bullet 2"/>
    <w:basedOn w:val="Standard"/>
    <w:uiPriority w:val="99"/>
    <w:semiHidden/>
    <w:rsid w:val="009D0BE3"/>
    <w:pPr>
      <w:tabs>
        <w:tab w:val="left" w:pos="454"/>
      </w:tabs>
      <w:contextualSpacing/>
    </w:pPr>
  </w:style>
  <w:style w:type="paragraph" w:styleId="Aufzhlungszeichen">
    <w:name w:val="List Bullet"/>
    <w:basedOn w:val="Standard"/>
    <w:uiPriority w:val="99"/>
    <w:semiHidden/>
    <w:rsid w:val="009D0BE3"/>
    <w:pPr>
      <w:numPr>
        <w:numId w:val="1"/>
      </w:numPr>
      <w:tabs>
        <w:tab w:val="left" w:pos="227"/>
      </w:tabs>
      <w:ind w:left="2268" w:hanging="2268"/>
      <w:contextualSpacing/>
    </w:pPr>
  </w:style>
  <w:style w:type="paragraph" w:styleId="Aufzhlungszeichen3">
    <w:name w:val="List Bullet 3"/>
    <w:basedOn w:val="Standard"/>
    <w:uiPriority w:val="99"/>
    <w:semiHidden/>
    <w:rsid w:val="009D0BE3"/>
    <w:pPr>
      <w:numPr>
        <w:numId w:val="2"/>
      </w:numPr>
      <w:ind w:left="681" w:hanging="227"/>
      <w:contextualSpacing/>
    </w:pPr>
  </w:style>
  <w:style w:type="paragraph" w:styleId="Aufzhlungszeichen4">
    <w:name w:val="List Bullet 4"/>
    <w:basedOn w:val="Standard"/>
    <w:uiPriority w:val="99"/>
    <w:semiHidden/>
    <w:rsid w:val="009D0BE3"/>
    <w:pPr>
      <w:numPr>
        <w:numId w:val="3"/>
      </w:numPr>
      <w:ind w:left="907" w:hanging="227"/>
      <w:contextualSpacing/>
    </w:pPr>
  </w:style>
  <w:style w:type="paragraph" w:styleId="Aufzhlungszeichen5">
    <w:name w:val="List Bullet 5"/>
    <w:basedOn w:val="Standard"/>
    <w:uiPriority w:val="99"/>
    <w:semiHidden/>
    <w:rsid w:val="009D0BE3"/>
    <w:pPr>
      <w:numPr>
        <w:numId w:val="4"/>
      </w:numPr>
      <w:ind w:left="1134" w:hanging="227"/>
      <w:contextualSpacing/>
    </w:pPr>
  </w:style>
  <w:style w:type="paragraph" w:styleId="Kopfzeile">
    <w:name w:val="header"/>
    <w:basedOn w:val="Standard"/>
    <w:link w:val="KopfzeileZchn"/>
    <w:uiPriority w:val="99"/>
    <w:rsid w:val="00183966"/>
    <w:pPr>
      <w:spacing w:line="260" w:lineRule="exact"/>
    </w:pPr>
  </w:style>
  <w:style w:type="character" w:customStyle="1" w:styleId="KopfzeileZchn">
    <w:name w:val="Kopfzeile Zchn"/>
    <w:basedOn w:val="Absatz-Standardschriftart"/>
    <w:link w:val="Kopfzeile"/>
    <w:uiPriority w:val="99"/>
    <w:rsid w:val="00183966"/>
  </w:style>
  <w:style w:type="table" w:customStyle="1" w:styleId="SGTabelle1">
    <w:name w:val="SG Tabelle 1"/>
    <w:basedOn w:val="NormaleTabelle"/>
    <w:uiPriority w:val="99"/>
    <w:rsid w:val="007F413D"/>
    <w:pPr>
      <w:spacing w:line="240" w:lineRule="auto"/>
    </w:pPr>
    <w:rPr>
      <w:sz w:val="17"/>
      <w:szCs w:val="22"/>
    </w:rPr>
    <w:tblPr>
      <w:tblBorders>
        <w:bottom w:val="single" w:sz="4" w:space="0" w:color="auto"/>
        <w:insideH w:val="single" w:sz="4" w:space="0" w:color="auto"/>
      </w:tblBorders>
    </w:tblPr>
    <w:tblStylePr w:type="firstRow">
      <w:pPr>
        <w:wordWrap/>
        <w:spacing w:beforeLines="0" w:beforeAutospacing="0" w:afterLines="0" w:afterAutospacing="0" w:line="200" w:lineRule="atLeast"/>
        <w:ind w:leftChars="0" w:left="0" w:rightChars="0" w:right="0" w:firstLineChars="0" w:firstLine="0"/>
        <w:jc w:val="left"/>
        <w:outlineLvl w:val="9"/>
      </w:pPr>
      <w:rPr>
        <w:rFonts w:ascii="Arial" w:hAnsi="Arial"/>
        <w:b/>
        <w:sz w:val="17"/>
      </w:rPr>
      <w:tblPr/>
      <w:trPr>
        <w:tblHeader/>
      </w:trPr>
      <w:tcPr>
        <w:tcBorders>
          <w:top w:val="nil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SGTabelle2">
    <w:name w:val="SG Tabelle 2"/>
    <w:basedOn w:val="NormaleTabelle"/>
    <w:uiPriority w:val="99"/>
    <w:rsid w:val="00FE2BCD"/>
    <w:pPr>
      <w:spacing w:line="240" w:lineRule="auto"/>
      <w:jc w:val="right"/>
    </w:pPr>
    <w:rPr>
      <w:sz w:val="17"/>
      <w:szCs w:val="22"/>
    </w:rPr>
    <w:tblPr>
      <w:tblBorders>
        <w:insideH w:val="single" w:sz="4" w:space="0" w:color="auto"/>
      </w:tblBorders>
    </w:tblPr>
    <w:tblStylePr w:type="firstRow">
      <w:rPr>
        <w:rFonts w:ascii="Arial" w:hAnsi="Arial"/>
        <w:b/>
        <w:i w:val="0"/>
        <w:sz w:val="17"/>
      </w:rPr>
      <w:tblPr/>
      <w:trPr>
        <w:tblHeader/>
      </w:trPr>
      <w:tcPr>
        <w:tcBorders>
          <w:top w:val="nil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="Arial" w:hAnsi="Arial"/>
        <w:b/>
        <w:i w:val="0"/>
        <w:sz w:val="17"/>
      </w:rPr>
      <w:tblPr/>
      <w:tcPr>
        <w:tcBorders>
          <w:top w:val="single" w:sz="8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left"/>
      </w:pPr>
    </w:tblStylePr>
  </w:style>
  <w:style w:type="character" w:styleId="Hyperlink">
    <w:name w:val="Hyperlink"/>
    <w:basedOn w:val="Absatz-Standardschriftart"/>
    <w:uiPriority w:val="99"/>
    <w:unhideWhenUsed/>
    <w:rsid w:val="00CA3BCA"/>
    <w:rPr>
      <w:color w:val="0000FF" w:themeColor="hyperlink"/>
      <w:u w:val="single"/>
    </w:rPr>
  </w:style>
  <w:style w:type="paragraph" w:customStyle="1" w:styleId="UntertitelMerkblatt">
    <w:name w:val="Untertitel Merkblatt"/>
    <w:basedOn w:val="Standard"/>
    <w:link w:val="UntertitelMerkblattZchn"/>
    <w:qFormat/>
    <w:rsid w:val="00F9211E"/>
    <w:rPr>
      <w:b/>
      <w:color w:val="990033"/>
    </w:rPr>
  </w:style>
  <w:style w:type="character" w:customStyle="1" w:styleId="UntertitelMerkblattZchn">
    <w:name w:val="Untertitel Merkblatt Zchn"/>
    <w:basedOn w:val="Absatz-Standardschriftart"/>
    <w:link w:val="UntertitelMerkblatt"/>
    <w:rsid w:val="00F9211E"/>
    <w:rPr>
      <w:b/>
      <w:color w:val="990033"/>
      <w:sz w:val="19"/>
      <w:szCs w:val="19"/>
    </w:rPr>
  </w:style>
  <w:style w:type="paragraph" w:customStyle="1" w:styleId="Pa2">
    <w:name w:val="Pa2"/>
    <w:basedOn w:val="Standard"/>
    <w:next w:val="Standard"/>
    <w:uiPriority w:val="99"/>
    <w:rsid w:val="00584FF4"/>
    <w:pPr>
      <w:autoSpaceDE w:val="0"/>
      <w:autoSpaceDN w:val="0"/>
      <w:adjustRightInd w:val="0"/>
      <w:spacing w:line="181" w:lineRule="atLeast"/>
    </w:pPr>
    <w:rPr>
      <w:rFonts w:ascii="Univers 45 Light" w:eastAsiaTheme="minorHAnsi" w:hAnsi="Univers 45 Light"/>
      <w:sz w:val="24"/>
      <w:szCs w:val="24"/>
      <w:lang w:eastAsia="en-US"/>
    </w:rPr>
  </w:style>
  <w:style w:type="paragraph" w:customStyle="1" w:styleId="Pa1">
    <w:name w:val="Pa1"/>
    <w:basedOn w:val="Standard"/>
    <w:next w:val="Standard"/>
    <w:uiPriority w:val="99"/>
    <w:rsid w:val="00584FF4"/>
    <w:pPr>
      <w:autoSpaceDE w:val="0"/>
      <w:autoSpaceDN w:val="0"/>
      <w:adjustRightInd w:val="0"/>
      <w:spacing w:line="241" w:lineRule="atLeast"/>
    </w:pPr>
    <w:rPr>
      <w:rFonts w:ascii="Univers 45 Light" w:eastAsiaTheme="minorHAnsi" w:hAnsi="Univers 45 Light"/>
      <w:sz w:val="24"/>
      <w:szCs w:val="24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82A4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82A4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82A4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82A4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82A40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A94F71"/>
    <w:pPr>
      <w:spacing w:line="240" w:lineRule="auto"/>
    </w:pPr>
    <w:rPr>
      <w:sz w:val="19"/>
      <w:szCs w:val="19"/>
    </w:rPr>
  </w:style>
  <w:style w:type="character" w:styleId="BesuchterLink">
    <w:name w:val="FollowedHyperlink"/>
    <w:basedOn w:val="Absatz-Standardschriftart"/>
    <w:uiPriority w:val="99"/>
    <w:semiHidden/>
    <w:unhideWhenUsed/>
    <w:rsid w:val="00CA6CCF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70C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08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12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7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5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5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2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1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5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2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6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1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8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88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8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433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Vorlagen\Brosch&#252;r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89926-C93B-4AA1-B8E4-35A742975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Broschüre</Template>
  <TotalTime>0</TotalTime>
  <Pages>2</Pages>
  <Words>40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 St.Gallen</Company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Diedrich, Brigitte</dc:creator>
  <dc:description>Version 1.1 / 06.02.2011</dc:description>
  <cp:lastModifiedBy>Schegg Mirjam Sara DI-AfSO-KJ</cp:lastModifiedBy>
  <cp:revision>11</cp:revision>
  <cp:lastPrinted>2025-09-30T06:49:00Z</cp:lastPrinted>
  <dcterms:created xsi:type="dcterms:W3CDTF">2025-09-29T14:33:00Z</dcterms:created>
  <dcterms:modified xsi:type="dcterms:W3CDTF">2025-09-30T07:16:00Z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orrespondenz">
    <vt:lpwstr>Brief</vt:lpwstr>
  </property>
  <property fmtid="{D5CDD505-2E9C-101B-9397-08002B2CF9AE}" pid="3" name="MSIP_Label_b29d30b8-e020-4783-b454-ac0e88601419_Enabled">
    <vt:lpwstr>true</vt:lpwstr>
  </property>
  <property fmtid="{D5CDD505-2E9C-101B-9397-08002B2CF9AE}" pid="4" name="MSIP_Label_b29d30b8-e020-4783-b454-ac0e88601419_SetDate">
    <vt:lpwstr>2024-10-24T08:39:53Z</vt:lpwstr>
  </property>
  <property fmtid="{D5CDD505-2E9C-101B-9397-08002B2CF9AE}" pid="5" name="MSIP_Label_b29d30b8-e020-4783-b454-ac0e88601419_Method">
    <vt:lpwstr>Standard</vt:lpwstr>
  </property>
  <property fmtid="{D5CDD505-2E9C-101B-9397-08002B2CF9AE}" pid="6" name="MSIP_Label_b29d30b8-e020-4783-b454-ac0e88601419_Name">
    <vt:lpwstr>Intern</vt:lpwstr>
  </property>
  <property fmtid="{D5CDD505-2E9C-101B-9397-08002B2CF9AE}" pid="7" name="MSIP_Label_b29d30b8-e020-4783-b454-ac0e88601419_SiteId">
    <vt:lpwstr>9cada478-1b84-4f69-a38a-79dfbc4ee5c8</vt:lpwstr>
  </property>
  <property fmtid="{D5CDD505-2E9C-101B-9397-08002B2CF9AE}" pid="8" name="MSIP_Label_b29d30b8-e020-4783-b454-ac0e88601419_ActionId">
    <vt:lpwstr>c56a40b5-8dd0-4d0c-a9cc-4537af536a7b</vt:lpwstr>
  </property>
  <property fmtid="{D5CDD505-2E9C-101B-9397-08002B2CF9AE}" pid="9" name="MSIP_Label_b29d30b8-e020-4783-b454-ac0e88601419_ContentBits">
    <vt:lpwstr>0</vt:lpwstr>
  </property>
</Properties>
</file>